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AAA" w:rsidRPr="00DD0097" w:rsidRDefault="00F72AAA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val="en-US" w:eastAsia="bg-BG"/>
        </w:rPr>
      </w:pPr>
    </w:p>
    <w:p w:rsidR="00F72AAA" w:rsidRPr="00E60EDB" w:rsidRDefault="00F72AAA" w:rsidP="008E60C4">
      <w:pPr>
        <w:pStyle w:val="ListParagraph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8"/>
          <w:szCs w:val="28"/>
          <w:lang w:eastAsia="bg-BG"/>
        </w:rPr>
        <w:t>877</w:t>
      </w:r>
      <w:r>
        <w:rPr>
          <w:rFonts w:ascii="Times New Roman" w:hAnsi="Times New Roman"/>
          <w:sz w:val="28"/>
          <w:szCs w:val="28"/>
          <w:lang w:val="en-US" w:eastAsia="bg-BG"/>
        </w:rPr>
        <w:t xml:space="preserve"> CERTIFICATION OF AN INVITATION - DECLARATION FOR THE ISSUANCE OF A SHORT-TERM VISA OF A FOREIGNER IN THE REPUBLIC OF BULGARIA  </w:t>
      </w:r>
    </w:p>
    <w:p w:rsidR="00F72AAA" w:rsidRPr="00636D42" w:rsidRDefault="00F72AAA" w:rsidP="00636D4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F72AAA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Authority providing the administrative service – the Director of the Sofia Metropolitan Police Directorate of the Ministry of Interior (SMPDMoI) and the Directors at the Regional Directorates of the Ministry of Interior (RDMoI)</w:t>
      </w:r>
    </w:p>
    <w:p w:rsidR="00F72AAA" w:rsidRPr="007D3873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D3873">
        <w:rPr>
          <w:rFonts w:ascii="Times New Roman" w:hAnsi="Times New Roman"/>
          <w:sz w:val="24"/>
          <w:szCs w:val="24"/>
          <w:lang w:val="en-US"/>
        </w:rPr>
        <w:t xml:space="preserve">Administrative service </w:t>
      </w:r>
      <w:r>
        <w:rPr>
          <w:rFonts w:ascii="Times New Roman" w:hAnsi="Times New Roman"/>
          <w:sz w:val="24"/>
          <w:szCs w:val="24"/>
          <w:lang w:val="en-US"/>
        </w:rPr>
        <w:t xml:space="preserve">unit </w:t>
      </w:r>
      <w:r w:rsidRPr="007D3873">
        <w:rPr>
          <w:rFonts w:ascii="Times New Roman" w:hAnsi="Times New Roman"/>
          <w:sz w:val="24"/>
          <w:szCs w:val="24"/>
          <w:lang w:val="en-US"/>
        </w:rPr>
        <w:t xml:space="preserve">accepting documents and providing information –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7D3873">
        <w:rPr>
          <w:rFonts w:ascii="Times New Roman" w:hAnsi="Times New Roman"/>
          <w:sz w:val="24"/>
          <w:szCs w:val="24"/>
          <w:lang w:val="en-US"/>
        </w:rPr>
        <w:t xml:space="preserve">Migration </w:t>
      </w:r>
      <w:r>
        <w:rPr>
          <w:rFonts w:ascii="Times New Roman" w:hAnsi="Times New Roman"/>
          <w:sz w:val="24"/>
          <w:szCs w:val="24"/>
          <w:lang w:val="en-US"/>
        </w:rPr>
        <w:t>units at SMPDMoI and RDMoI</w:t>
      </w:r>
      <w:r w:rsidRPr="007D3873">
        <w:rPr>
          <w:rFonts w:ascii="Times New Roman" w:hAnsi="Times New Roman"/>
          <w:sz w:val="24"/>
          <w:szCs w:val="24"/>
          <w:lang w:val="en-US"/>
        </w:rPr>
        <w:t xml:space="preserve">, Kn. Maria Louisa Blvd. 48, </w:t>
      </w:r>
      <w:hyperlink r:id="rId5" w:history="1">
        <w:r w:rsidRPr="007D3873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7D3873">
        <w:rPr>
          <w:rFonts w:ascii="Times New Roman" w:hAnsi="Times New Roman"/>
          <w:sz w:val="24"/>
          <w:szCs w:val="24"/>
          <w:lang w:val="en-US"/>
        </w:rPr>
        <w:t>, open from 8:30 AM to 5</w:t>
      </w:r>
      <w:r>
        <w:rPr>
          <w:rFonts w:ascii="Times New Roman" w:hAnsi="Times New Roman"/>
          <w:sz w:val="24"/>
          <w:szCs w:val="24"/>
          <w:lang w:val="en-US"/>
        </w:rPr>
        <w:t>:30 PM.</w:t>
      </w:r>
      <w:bookmarkStart w:id="0" w:name="_GoBack"/>
      <w:bookmarkEnd w:id="0"/>
    </w:p>
    <w:p w:rsidR="00F72AAA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Requesting the service – in person, by an application submitted at a front desk of the Migration units at SMPDMoI and RDMoI.</w:t>
      </w:r>
    </w:p>
    <w:p w:rsidR="00F72AAA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 of the document -  6 months</w:t>
      </w:r>
    </w:p>
    <w:p w:rsidR="00F72AAA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Authority exercising control over the activity of the Authority providing the administrative service – the </w:t>
      </w:r>
      <w:r w:rsidRPr="00C8790F">
        <w:rPr>
          <w:rFonts w:ascii="Times New Roman" w:hAnsi="Times New Roman"/>
          <w:sz w:val="24"/>
          <w:szCs w:val="24"/>
          <w:lang w:val="en-US"/>
        </w:rPr>
        <w:t>Ministry of Interior</w:t>
      </w:r>
    </w:p>
    <w:p w:rsidR="00F72AAA" w:rsidRPr="00636D42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Order, including time limits for appeals against actions of the Authority providing the </w:t>
      </w:r>
      <w:r w:rsidRPr="00636D42">
        <w:rPr>
          <w:rFonts w:ascii="Times New Roman" w:hAnsi="Times New Roman"/>
          <w:sz w:val="24"/>
          <w:szCs w:val="24"/>
          <w:lang w:val="en-US"/>
        </w:rPr>
        <w:t>administrative service –</w:t>
      </w:r>
      <w:r w:rsidRPr="00636D42">
        <w:rPr>
          <w:rFonts w:ascii="Times New Roman" w:hAnsi="Times New Roman"/>
          <w:bCs/>
          <w:sz w:val="24"/>
          <w:szCs w:val="24"/>
        </w:rPr>
        <w:t>administratively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or </w:t>
      </w:r>
      <w:r w:rsidRPr="00CE5FC8">
        <w:rPr>
          <w:rFonts w:ascii="Times New Roman" w:hAnsi="Times New Roman"/>
          <w:bCs/>
          <w:sz w:val="24"/>
          <w:szCs w:val="24"/>
          <w:lang w:val="en-GB"/>
        </w:rPr>
        <w:t>judicially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pursuant to 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the provisions of the Administrative Procedure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Code 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>within 14 days of its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notification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</w:p>
    <w:p w:rsidR="00F72AAA" w:rsidRPr="00636D42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6" w:history="1">
        <w:r w:rsidRPr="00636D42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F72AAA" w:rsidRDefault="00F72AAA" w:rsidP="00636D42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eceiving the service requested - </w:t>
      </w:r>
      <w:r w:rsidRPr="00636D42">
        <w:rPr>
          <w:rFonts w:ascii="Times New Roman" w:hAnsi="Times New Roman"/>
          <w:sz w:val="24"/>
          <w:szCs w:val="24"/>
          <w:lang w:val="en-US"/>
        </w:rPr>
        <w:t xml:space="preserve">in person,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636D42">
        <w:rPr>
          <w:rFonts w:ascii="Times New Roman" w:hAnsi="Times New Roman"/>
          <w:sz w:val="24"/>
          <w:szCs w:val="24"/>
          <w:lang w:val="en-US"/>
        </w:rPr>
        <w:t xml:space="preserve"> of the Migration Directorate or the Migration </w:t>
      </w:r>
      <w:r>
        <w:rPr>
          <w:rFonts w:ascii="Times New Roman" w:hAnsi="Times New Roman"/>
          <w:sz w:val="24"/>
          <w:szCs w:val="24"/>
          <w:lang w:val="en-US"/>
        </w:rPr>
        <w:t>units</w:t>
      </w:r>
      <w:r w:rsidRPr="00636D42">
        <w:rPr>
          <w:rFonts w:ascii="Times New Roman" w:hAnsi="Times New Roman"/>
          <w:sz w:val="24"/>
          <w:szCs w:val="24"/>
          <w:lang w:val="en-US"/>
        </w:rPr>
        <w:t>of</w:t>
      </w:r>
      <w:r>
        <w:rPr>
          <w:rFonts w:ascii="Times New Roman" w:hAnsi="Times New Roman"/>
          <w:sz w:val="24"/>
          <w:szCs w:val="24"/>
          <w:lang w:val="en-US"/>
        </w:rPr>
        <w:t>SMPDMoI and R</w:t>
      </w:r>
      <w:r w:rsidRPr="00636D42">
        <w:rPr>
          <w:rFonts w:ascii="Times New Roman" w:hAnsi="Times New Roman"/>
          <w:sz w:val="24"/>
          <w:szCs w:val="24"/>
          <w:lang w:val="en-US"/>
        </w:rPr>
        <w:t>DMoI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F72AAA" w:rsidRDefault="00F72AAA" w:rsidP="00636D42">
      <w:pPr>
        <w:pStyle w:val="ListParagraph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Pr="00636D42" w:rsidRDefault="00F72AAA" w:rsidP="00636D42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val="en-US" w:eastAsia="bg-BG"/>
        </w:rPr>
      </w:pPr>
    </w:p>
    <w:p w:rsidR="00F72AAA" w:rsidRDefault="00F72AAA" w:rsidP="00263D1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Legal grounds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  <w:r w:rsidRPr="002137CE">
        <w:rPr>
          <w:rFonts w:ascii="Times New Roman" w:hAnsi="Times New Roman"/>
          <w:sz w:val="24"/>
          <w:szCs w:val="24"/>
        </w:rPr>
        <w:t>Ordinance on the terms and the procedure for the issuing of visas</w:t>
      </w:r>
      <w:r w:rsidRPr="002137CE">
        <w:rPr>
          <w:rFonts w:ascii="Times New Roman" w:hAnsi="Times New Roman"/>
          <w:sz w:val="24"/>
          <w:szCs w:val="24"/>
          <w:lang w:val="en-US"/>
        </w:rPr>
        <w:t xml:space="preserve"> and laying down the visa arrangements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F72AAA" w:rsidRDefault="00F72AAA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F72AAA" w:rsidRDefault="00F72AAA" w:rsidP="0046392E">
      <w:pPr>
        <w:spacing w:after="0" w:line="240" w:lineRule="auto"/>
        <w:jc w:val="both"/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Art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17,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Para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2, 3, 4, 5 </w:t>
      </w:r>
      <w:r w:rsidRPr="002137CE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-US"/>
        </w:rPr>
        <w:t>of</w:t>
      </w:r>
      <w:r w:rsidRPr="002137CE">
        <w:rPr>
          <w:rFonts w:ascii="Times New Roman" w:hAnsi="Times New Roman"/>
          <w:sz w:val="24"/>
          <w:szCs w:val="24"/>
        </w:rPr>
        <w:t>Ordinance on the terms and the procedure for the issuing of visas</w:t>
      </w:r>
      <w:r w:rsidRPr="002137CE">
        <w:rPr>
          <w:rFonts w:ascii="Times New Roman" w:hAnsi="Times New Roman"/>
          <w:sz w:val="24"/>
          <w:szCs w:val="24"/>
          <w:lang w:val="en-US"/>
        </w:rPr>
        <w:t xml:space="preserve"> and laying down the visa arrangements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F72AAA" w:rsidRPr="00263D1B" w:rsidRDefault="00F72AAA" w:rsidP="0046392E">
      <w:pPr>
        <w:spacing w:after="0" w:line="240" w:lineRule="auto"/>
        <w:jc w:val="both"/>
        <w:rPr>
          <w:rStyle w:val="Hyperlink"/>
          <w:bCs/>
          <w:color w:val="auto"/>
          <w:sz w:val="24"/>
          <w:szCs w:val="24"/>
          <w:u w:val="none"/>
        </w:rPr>
      </w:pPr>
    </w:p>
    <w:p w:rsidR="00F72AAA" w:rsidRPr="009D4DA6" w:rsidRDefault="00F72AAA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Documents required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F72AAA" w:rsidRPr="00620120" w:rsidRDefault="00F72AAA" w:rsidP="004D66C2">
      <w:pPr>
        <w:spacing w:after="0" w:line="240" w:lineRule="auto"/>
        <w:ind w:left="2689" w:firstLine="851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Invitation-declaration by a natural person for the purposes of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 issuing of a short-term visa 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for a private visit 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of a foreigner 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to the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hAnsi="Times New Roman"/>
              <w:sz w:val="24"/>
              <w:szCs w:val="24"/>
              <w:lang w:val="en-US" w:eastAsia="bg-BG"/>
            </w:rPr>
            <w:t>Republic</w:t>
          </w:r>
        </w:smartTag>
        <w:r>
          <w:rPr>
            <w:rFonts w:ascii="Times New Roman" w:hAnsi="Times New Roman"/>
            <w:sz w:val="24"/>
            <w:szCs w:val="24"/>
            <w:lang w:val="en-US" w:eastAsia="bg-BG"/>
          </w:rPr>
          <w:t xml:space="preserve"> of </w:t>
        </w:r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  <w:lang w:val="en-US" w:eastAsia="bg-BG"/>
            </w:rPr>
            <w:t>Bulgaria</w:t>
          </w:r>
        </w:smartTag>
      </w:smartTag>
      <w:r>
        <w:rPr>
          <w:rFonts w:ascii="Times New Roman" w:hAnsi="Times New Roman"/>
          <w:sz w:val="24"/>
          <w:szCs w:val="24"/>
          <w:lang w:val="en-US" w:eastAsia="bg-BG"/>
        </w:rPr>
        <w:t>, is to be prepared following a sample form and attested by a notary and by the units for administrative control over foreigners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upon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submission of the following documents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1. Declaration of the real properties owned by the person extending the invitation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Certificate of income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s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issued by the employer of the person extending the invitation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or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a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copy of the Tax Declaration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pursuant to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Art.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50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of the 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Income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of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Natural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Persons Act for the preceding year complete with an ingoing number of the Territorial Directorate of the National Revenue Agency (TD of NRA)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Invitation-declaration by a natural person or legal entity engaged in activity under the Commerce Act for 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the issuing of a short-term 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residence 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visa </w:t>
      </w:r>
      <w:r>
        <w:rPr>
          <w:rFonts w:ascii="Times New Roman" w:hAnsi="Times New Roman"/>
          <w:sz w:val="24"/>
          <w:szCs w:val="24"/>
          <w:lang w:val="en-US" w:eastAsia="bg-BG"/>
        </w:rPr>
        <w:t>for the purpose of business relations is prepared according to a sample form, and is attested by a notary and by the units for administrative control over foreigners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upon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submission of the following documents: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Documents of legal standing, namely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а)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In case of registration under the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Commercial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Register Actthe legal standing will be checked ex officio under the provisions of Art.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23,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Par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4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of the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Commercial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Register Actbased on specified Company ID number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or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b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Certificate of legal standing –in original or as a </w:t>
      </w:r>
      <w:r w:rsidRPr="00CE5FC8">
        <w:rPr>
          <w:rFonts w:ascii="Times New Roman" w:hAnsi="Times New Roman"/>
          <w:color w:val="000000"/>
          <w:sz w:val="24"/>
          <w:szCs w:val="24"/>
          <w:lang w:val="en-GB" w:eastAsia="bg-BG"/>
        </w:rPr>
        <w:t xml:space="preserve">notarily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attested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copy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by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issued by the relevant court not earlier than 3 months prior to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the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submission of the application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 where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case letter “a” here above does not apply.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Copy of the Tax Declaration for the preceding year of the person extending the invitation, complete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with an ingoing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registry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number of the Territorial Directorate of the National Revenue Agency.</w:t>
      </w:r>
    </w:p>
    <w:p w:rsidR="00F72AAA" w:rsidRDefault="00F72AAA" w:rsidP="0012577B">
      <w:pPr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F72AAA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Invitation-declaration by a natural person engaged in activity under the </w:t>
      </w:r>
      <w:r w:rsidRPr="0012577B"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Law on the Non-Profit Legal Entities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for 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the 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purpose of 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issuing of a visa </w:t>
      </w:r>
      <w:r>
        <w:rPr>
          <w:rFonts w:ascii="Times New Roman" w:hAnsi="Times New Roman"/>
          <w:sz w:val="24"/>
          <w:szCs w:val="24"/>
          <w:lang w:val="en-US" w:eastAsia="bg-BG"/>
        </w:rPr>
        <w:t>for short-term residence with the aim of establishment of business relations, is to be prepared following to a sample form, and attested by a notary and by the units for administrative control over foreigners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upon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submission of the following documents: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Certificate of legal standing of the legal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entity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issued by the relevant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Regional Court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validity for  up to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3 months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);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Copy of the registration certificate issued at the Territorial Directorate of the National Revenue Agency at the place of headquarters of the legal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entity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Invitation-declarationby the Representation of a foreign legal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entity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registered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in pursuance to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Art.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24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of theInvestment Encouragement Act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for 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the 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purposes of </w:t>
      </w:r>
      <w:r w:rsidRPr="002137CE">
        <w:rPr>
          <w:rFonts w:ascii="Times New Roman" w:hAnsi="Times New Roman"/>
          <w:sz w:val="24"/>
          <w:szCs w:val="24"/>
          <w:lang w:val="en-US" w:eastAsia="bg-BG"/>
        </w:rPr>
        <w:t xml:space="preserve">issuing of a short-term visa </w:t>
      </w:r>
      <w:r>
        <w:rPr>
          <w:rFonts w:ascii="Times New Roman" w:hAnsi="Times New Roman"/>
          <w:sz w:val="24"/>
          <w:szCs w:val="24"/>
          <w:lang w:val="en-US" w:eastAsia="bg-BG"/>
        </w:rPr>
        <w:t>for short-term residence with the aim of establishment of business relations is to be prepared following a sample form, and is attested by a notary and by the units for administrative control over foreigners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upon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to submission of the following documents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F72AAA" w:rsidRPr="00421BFC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Certificate of legal standing of the Representation, issued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by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the Bulgarian Chamber of Commerce and Industry 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(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valid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for up to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3 months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);</w:t>
      </w:r>
    </w:p>
    <w:p w:rsidR="00F72AAA" w:rsidRPr="00FD2FB4" w:rsidRDefault="00F72AAA" w:rsidP="00421BFC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Copy of the registration certificate issued at the Territorial Directorate of the National Revenue Agency</w:t>
      </w:r>
      <w:r w:rsidRPr="00421BFC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F72AAA" w:rsidRDefault="00F72AAA" w:rsidP="004D66C2">
      <w:pPr>
        <w:jc w:val="both"/>
      </w:pPr>
    </w:p>
    <w:p w:rsidR="00F72AAA" w:rsidRDefault="00F72AAA" w:rsidP="004D66C2">
      <w:pPr>
        <w:jc w:val="both"/>
      </w:pPr>
      <w:r>
        <w:rPr>
          <w:rFonts w:ascii="Times New Roman" w:hAnsi="Times New Roman"/>
          <w:sz w:val="24"/>
          <w:szCs w:val="24"/>
          <w:lang w:val="en-US"/>
        </w:rPr>
        <w:t>Fees for the service requested: BGN</w:t>
      </w:r>
      <w:r>
        <w:rPr>
          <w:rFonts w:ascii="Times New Roman" w:hAnsi="Times New Roman"/>
          <w:sz w:val="24"/>
          <w:szCs w:val="24"/>
        </w:rPr>
        <w:t xml:space="preserve"> 10 </w:t>
      </w:r>
      <w:r>
        <w:rPr>
          <w:rFonts w:ascii="Times New Roman" w:hAnsi="Times New Roman"/>
          <w:sz w:val="24"/>
          <w:szCs w:val="24"/>
          <w:lang w:val="en-US"/>
        </w:rPr>
        <w:t>or</w:t>
      </w:r>
      <w:r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  <w:lang w:val="en-US"/>
        </w:rPr>
        <w:t>0</w:t>
      </w:r>
      <w:r>
        <w:rPr>
          <w:rFonts w:ascii="Times New Roman" w:hAnsi="Times New Roman"/>
          <w:sz w:val="24"/>
          <w:szCs w:val="24"/>
        </w:rPr>
        <w:t>.</w:t>
      </w:r>
    </w:p>
    <w:p w:rsidR="00F72AAA" w:rsidRDefault="00F72AAA" w:rsidP="004D66C2">
      <w:pPr>
        <w:jc w:val="both"/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C06FD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Pr="003474F0" w:rsidRDefault="00F72AAA" w:rsidP="00C06FD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FORM TO BE COMPLETED FOR REQUESTING THE ADMINISTRATIVE SERVICE</w:t>
      </w:r>
      <w:r>
        <w:rPr>
          <w:rFonts w:ascii="Times New Roman" w:hAnsi="Times New Roman"/>
          <w:sz w:val="24"/>
          <w:szCs w:val="24"/>
        </w:rPr>
        <w:t>:</w:t>
      </w:r>
    </w:p>
    <w:p w:rsidR="00F72AAA" w:rsidRDefault="00F72AAA" w:rsidP="00C06FDF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921"/>
        <w:gridCol w:w="5159"/>
      </w:tblGrid>
      <w:tr w:rsidR="00F72AAA" w:rsidRPr="00C06FDF" w:rsidTr="00636D42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District</w:t>
            </w:r>
            <w:r w:rsidRPr="00C06FDF">
              <w:rPr>
                <w:rFonts w:ascii="Times New Roman" w:hAnsi="Times New Roman"/>
                <w:lang w:eastAsia="bg-BG"/>
              </w:rPr>
              <w:t>: ..................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Reg</w:t>
            </w:r>
            <w:r w:rsidRPr="00C06FDF">
              <w:rPr>
                <w:rFonts w:ascii="Times New Roman" w:hAnsi="Times New Roman"/>
                <w:lang w:eastAsia="bg-BG"/>
              </w:rPr>
              <w:t>. №: ........................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Date</w:t>
            </w:r>
            <w:r w:rsidRPr="00C06FDF">
              <w:rPr>
                <w:rFonts w:ascii="Times New Roman" w:hAnsi="Times New Roman"/>
                <w:lang w:eastAsia="bg-BG"/>
              </w:rPr>
              <w:t>: 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43603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DD0097">
              <w:rPr>
                <w:rFonts w:ascii="Times New Roman" w:hAnsi="Times New Roman"/>
                <w:lang w:val="fr-FR" w:eastAsia="bg-BG"/>
              </w:rPr>
              <w:t>Migration Dept.CDMoI</w:t>
            </w:r>
            <w:r w:rsidRPr="00C06FDF">
              <w:rPr>
                <w:rFonts w:ascii="Times New Roman" w:hAnsi="Times New Roman"/>
                <w:lang w:eastAsia="bg-BG"/>
              </w:rPr>
              <w:t>/</w:t>
            </w:r>
            <w:r w:rsidRPr="00DD0097">
              <w:rPr>
                <w:rFonts w:ascii="Times New Roman" w:hAnsi="Times New Roman"/>
                <w:lang w:val="fr-FR" w:eastAsia="bg-BG"/>
              </w:rPr>
              <w:t>RDMoI</w:t>
            </w:r>
            <w:r w:rsidRPr="00C06FDF">
              <w:rPr>
                <w:rFonts w:ascii="Times New Roman" w:hAnsi="Times New Roman"/>
                <w:lang w:eastAsia="bg-BG"/>
              </w:rPr>
              <w:t xml:space="preserve">: </w:t>
            </w:r>
            <w:r w:rsidRPr="00DD0097">
              <w:rPr>
                <w:rFonts w:ascii="Times New Roman" w:hAnsi="Times New Roman"/>
                <w:lang w:val="fr-FR" w:eastAsia="bg-BG"/>
              </w:rPr>
              <w:t>city</w:t>
            </w:r>
            <w:r w:rsidRPr="00C06FDF">
              <w:rPr>
                <w:rFonts w:ascii="Times New Roman" w:hAnsi="Times New Roman"/>
                <w:lang w:eastAsia="bg-BG"/>
              </w:rPr>
              <w:t xml:space="preserve"> .........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Civil officer</w:t>
            </w:r>
            <w:r w:rsidRPr="00C06FDF">
              <w:rPr>
                <w:rFonts w:ascii="Times New Roman" w:hAnsi="Times New Roman"/>
                <w:lang w:eastAsia="bg-BG"/>
              </w:rPr>
              <w:t>: 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3603C" w:rsidRDefault="00F72AAA" w:rsidP="00C06FDF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Signature: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80"/>
      </w:tblGrid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INVITATION-DECLARATION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900115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For private visit of a foreigner in the </w:t>
            </w:r>
            <w:smartTag w:uri="urn:schemas-microsoft-com:office:smarttags" w:element="PlaceType">
              <w:smartTag w:uri="urn:schemas-microsoft-com:office:smarttags" w:element="place">
                <w:smartTag w:uri="urn:schemas-microsoft-com:office:smarttags" w:element="PlaceType">
                  <w:r>
                    <w:rPr>
                      <w:rFonts w:ascii="Times New Roman" w:hAnsi="Times New Roman"/>
                      <w:lang w:eastAsia="bg-BG"/>
                    </w:rPr>
                    <w:t>Republic</w:t>
                  </w:r>
                </w:smartTag>
                <w:r>
                  <w:rPr>
                    <w:rFonts w:ascii="Times New Roman" w:hAnsi="Times New Roman"/>
                    <w:lang w:eastAsia="bg-BG"/>
                  </w:rPr>
                  <w:t xml:space="preserve"> of </w:t>
                </w:r>
                <w:smartTag w:uri="urn:schemas-microsoft-com:office:smarttags" w:element="PlaceName">
                  <w:r>
                    <w:rPr>
                      <w:rFonts w:ascii="Times New Roman" w:hAnsi="Times New Roman"/>
                      <w:lang w:eastAsia="bg-BG"/>
                    </w:rPr>
                    <w:t>Bulgaria</w:t>
                  </w:r>
                </w:smartTag>
              </w:smartTag>
            </w:smartTag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939"/>
        <w:gridCol w:w="3141"/>
      </w:tblGrid>
      <w:tr w:rsidR="00F72AAA" w:rsidRPr="00C06FDF" w:rsidTr="00636D42">
        <w:trPr>
          <w:tblCellSpacing w:w="0" w:type="dxa"/>
        </w:trPr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On behalf of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Personal No.</w:t>
            </w:r>
            <w:r w:rsidRPr="00C06FDF">
              <w:rPr>
                <w:rFonts w:ascii="Times New Roman" w:hAnsi="Times New Roman"/>
                <w:lang w:eastAsia="bg-BG"/>
              </w:rPr>
              <w:t xml:space="preserve"> ......................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80"/>
      </w:tblGrid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43603C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names as shown on the identity document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Citizen of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Date and place of birth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43603C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country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district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municipality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city/village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Address of permanent residence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district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municipality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city/village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Place of residence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162"/>
        <w:gridCol w:w="2918"/>
      </w:tblGrid>
      <w:tr w:rsidR="00F72AAA" w:rsidRPr="00C06FDF" w:rsidTr="00636D42">
        <w:trPr>
          <w:tblCellSpacing w:w="0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municipality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city/village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097AE5" w:rsidRDefault="00F72AAA" w:rsidP="00C06F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97AE5">
              <w:rPr>
                <w:rFonts w:ascii="Times New Roman" w:hAnsi="Times New Roman"/>
                <w:sz w:val="24"/>
                <w:szCs w:val="24"/>
                <w:lang w:val="en-US"/>
              </w:rPr>
              <w:t>Housing estate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43603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Blvd</w:t>
            </w:r>
            <w:r w:rsidRPr="00C06FDF">
              <w:rPr>
                <w:rFonts w:ascii="Times New Roman" w:hAnsi="Times New Roman"/>
                <w:lang w:eastAsia="bg-BG"/>
              </w:rPr>
              <w:t>./</w:t>
            </w:r>
            <w:r>
              <w:rPr>
                <w:rFonts w:ascii="Times New Roman" w:hAnsi="Times New Roman"/>
                <w:lang w:val="en-US" w:eastAsia="bg-BG"/>
              </w:rPr>
              <w:t>Str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097AE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№, </w:t>
            </w:r>
            <w:r>
              <w:rPr>
                <w:rFonts w:ascii="Times New Roman" w:hAnsi="Times New Roman"/>
                <w:lang w:val="en-US" w:eastAsia="bg-BG"/>
              </w:rPr>
              <w:t>Bl</w:t>
            </w:r>
            <w:r w:rsidRPr="00C06FDF">
              <w:rPr>
                <w:rFonts w:ascii="Times New Roman" w:hAnsi="Times New Roman"/>
                <w:lang w:eastAsia="bg-BG"/>
              </w:rPr>
              <w:t xml:space="preserve">., </w:t>
            </w:r>
            <w:r>
              <w:rPr>
                <w:rFonts w:ascii="Times New Roman" w:hAnsi="Times New Roman"/>
                <w:lang w:val="en-US" w:eastAsia="bg-BG"/>
              </w:rPr>
              <w:t>Entr</w:t>
            </w:r>
            <w:r w:rsidRPr="00C06FDF">
              <w:rPr>
                <w:rFonts w:ascii="Times New Roman" w:hAnsi="Times New Roman"/>
                <w:lang w:eastAsia="bg-BG"/>
              </w:rPr>
              <w:t xml:space="preserve">., </w:t>
            </w:r>
            <w:r>
              <w:rPr>
                <w:rFonts w:ascii="Times New Roman" w:hAnsi="Times New Roman"/>
                <w:lang w:val="en-US" w:eastAsia="bg-BG"/>
              </w:rPr>
              <w:t>Floor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Apt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955"/>
        <w:gridCol w:w="2722"/>
        <w:gridCol w:w="5403"/>
      </w:tblGrid>
      <w:tr w:rsidR="00F72AAA" w:rsidRPr="00C06FDF" w:rsidTr="00636D42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375E5" w:rsidRDefault="00F72AAA" w:rsidP="00B375E5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Identitydocument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22620" w:rsidRDefault="00F72AAA" w:rsidP="00900115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1. </w:t>
            </w:r>
            <w:r>
              <w:rPr>
                <w:rFonts w:ascii="Times New Roman" w:hAnsi="Times New Roman"/>
                <w:lang w:val="en-US" w:eastAsia="bg-BG"/>
              </w:rPr>
              <w:t>Passport of Bulgarian citizen or ID card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B22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Home tel. No.</w:t>
            </w:r>
            <w:r w:rsidRPr="00C06FDF">
              <w:rPr>
                <w:rFonts w:ascii="Times New Roman" w:hAnsi="Times New Roman"/>
                <w:lang w:eastAsia="bg-BG"/>
              </w:rPr>
              <w:t>: .........................................................................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22620" w:rsidRDefault="00F72AAA" w:rsidP="00B22620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lang w:val="en-US" w:eastAsia="bg-BG"/>
              </w:rPr>
              <w:t>Passport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B22620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Series</w:t>
            </w:r>
            <w:r w:rsidRPr="00C06FDF">
              <w:rPr>
                <w:rFonts w:ascii="Times New Roman" w:hAnsi="Times New Roman"/>
                <w:lang w:eastAsia="bg-BG"/>
              </w:rPr>
              <w:t xml:space="preserve"> ......... № ........................................................................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22620" w:rsidRDefault="00F72AAA" w:rsidP="00B22620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3. </w:t>
            </w:r>
            <w:r>
              <w:rPr>
                <w:rFonts w:ascii="Times New Roman" w:hAnsi="Times New Roman"/>
                <w:lang w:val="en-US" w:eastAsia="bg-BG"/>
              </w:rPr>
              <w:t>ID document ofa foreigner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22620" w:rsidRDefault="00F72AAA" w:rsidP="00B22620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Issued on </w:t>
            </w:r>
            <w:r w:rsidRPr="00C06FDF">
              <w:rPr>
                <w:rFonts w:ascii="Times New Roman" w:hAnsi="Times New Roman"/>
                <w:lang w:eastAsia="bg-BG"/>
              </w:rPr>
              <w:t xml:space="preserve">............. </w:t>
            </w:r>
            <w:r>
              <w:rPr>
                <w:rFonts w:ascii="Times New Roman" w:hAnsi="Times New Roman"/>
                <w:lang w:val="en-US" w:eastAsia="bg-BG"/>
              </w:rPr>
              <w:t xml:space="preserve">by </w:t>
            </w:r>
            <w:r w:rsidRPr="00C06FDF">
              <w:rPr>
                <w:rFonts w:ascii="Times New Roman" w:hAnsi="Times New Roman"/>
                <w:lang w:eastAsia="bg-BG"/>
              </w:rPr>
              <w:t>................................</w:t>
            </w:r>
            <w:r>
              <w:rPr>
                <w:rFonts w:ascii="Times New Roman" w:hAnsi="Times New Roman"/>
                <w:lang w:eastAsia="bg-BG"/>
              </w:rPr>
              <w:t>............................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B22620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Valid until</w:t>
            </w:r>
            <w:r w:rsidRPr="00C06FDF">
              <w:rPr>
                <w:rFonts w:ascii="Times New Roman" w:hAnsi="Times New Roman"/>
                <w:lang w:eastAsia="bg-BG"/>
              </w:rPr>
              <w:t xml:space="preserve"> ...............................................................................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80"/>
      </w:tblGrid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B22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I DECLARE hereby that I can provide accommodation and subsistence for a period of</w:t>
            </w:r>
            <w:r w:rsidRPr="00C06FDF">
              <w:rPr>
                <w:rFonts w:ascii="Times New Roman" w:hAnsi="Times New Roman"/>
                <w:lang w:eastAsia="bg-BG"/>
              </w:rPr>
              <w:t xml:space="preserve">................... </w:t>
            </w:r>
            <w:r>
              <w:rPr>
                <w:rFonts w:ascii="Times New Roman" w:hAnsi="Times New Roman"/>
                <w:lang w:val="en-US" w:eastAsia="bg-BG"/>
              </w:rPr>
              <w:t>days starting from</w:t>
            </w:r>
            <w:r w:rsidRPr="00C06FDF">
              <w:rPr>
                <w:rFonts w:ascii="Times New Roman" w:hAnsi="Times New Roman"/>
                <w:lang w:eastAsia="bg-BG"/>
              </w:rPr>
              <w:t xml:space="preserve">_____ </w:t>
            </w:r>
            <w:r>
              <w:rPr>
                <w:rFonts w:ascii="Times New Roman" w:hAnsi="Times New Roman"/>
                <w:lang w:val="en-US" w:eastAsia="bg-BG"/>
              </w:rPr>
              <w:t>to</w:t>
            </w:r>
            <w:r w:rsidRPr="00C06FDF">
              <w:rPr>
                <w:rFonts w:ascii="Times New Roman" w:hAnsi="Times New Roman"/>
                <w:lang w:eastAsia="bg-BG"/>
              </w:rPr>
              <w:t xml:space="preserve"> ________ _______</w:t>
            </w:r>
            <w:r>
              <w:rPr>
                <w:rFonts w:ascii="Times New Roman" w:hAnsi="Times New Roman"/>
                <w:lang w:val="en-US" w:eastAsia="bg-BG"/>
              </w:rPr>
              <w:t>of the foreign citizen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22620" w:rsidRDefault="00F72AAA" w:rsidP="00B22620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Names as shown in the document under</w:t>
            </w:r>
            <w:r>
              <w:rPr>
                <w:rFonts w:ascii="Times New Roman" w:hAnsi="Times New Roman"/>
                <w:lang w:eastAsia="bg-BG"/>
              </w:rPr>
              <w:t>art.</w:t>
            </w:r>
            <w:r w:rsidRPr="00C06FDF">
              <w:rPr>
                <w:rFonts w:ascii="Times New Roman" w:hAnsi="Times New Roman"/>
                <w:lang w:eastAsia="bg-BG"/>
              </w:rPr>
              <w:t xml:space="preserve"> 8, </w:t>
            </w:r>
            <w:r>
              <w:rPr>
                <w:rFonts w:ascii="Times New Roman" w:hAnsi="Times New Roman"/>
                <w:lang w:eastAsia="bg-BG"/>
              </w:rPr>
              <w:t>par.</w:t>
            </w:r>
            <w:r w:rsidRPr="00C06FDF">
              <w:rPr>
                <w:rFonts w:ascii="Times New Roman" w:hAnsi="Times New Roman"/>
                <w:lang w:eastAsia="bg-BG"/>
              </w:rPr>
              <w:t xml:space="preserve"> 1 </w:t>
            </w:r>
            <w:r>
              <w:rPr>
                <w:rFonts w:ascii="Times New Roman" w:hAnsi="Times New Roman"/>
                <w:lang w:val="en-US" w:eastAsia="bg-BG"/>
              </w:rPr>
              <w:t>of the Foreigners in the</w:t>
            </w:r>
            <w:r>
              <w:rPr>
                <w:rFonts w:ascii="Times New Roman" w:hAnsi="Times New Roman"/>
                <w:lang w:eastAsia="bg-BG"/>
              </w:rPr>
              <w:t xml:space="preserve"> Republic of Bulgaria</w:t>
            </w:r>
            <w:r>
              <w:rPr>
                <w:rFonts w:ascii="Times New Roman" w:hAnsi="Times New Roman"/>
                <w:lang w:val="en-US" w:eastAsia="bg-BG"/>
              </w:rPr>
              <w:t xml:space="preserve"> Act: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Citizen of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Date and place of birth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B22620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country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city/village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506"/>
        <w:gridCol w:w="2574"/>
      </w:tblGrid>
      <w:tr w:rsidR="00F72AAA" w:rsidRPr="00C06FDF" w:rsidTr="00636D42">
        <w:trPr>
          <w:tblCellSpacing w:w="0" w:type="dxa"/>
        </w:trPr>
        <w:tc>
          <w:tcPr>
            <w:tcW w:w="7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22620" w:rsidRDefault="00F72AAA" w:rsidP="00B22620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Place of residence</w:t>
            </w:r>
            <w:r w:rsidRPr="00C06FDF">
              <w:rPr>
                <w:rFonts w:ascii="Times New Roman" w:hAnsi="Times New Roman"/>
                <w:lang w:eastAsia="bg-BG"/>
              </w:rPr>
              <w:t xml:space="preserve">: </w:t>
            </w:r>
            <w:r>
              <w:rPr>
                <w:rFonts w:ascii="Times New Roman" w:hAnsi="Times New Roman"/>
                <w:lang w:val="en-US" w:eastAsia="bg-BG"/>
              </w:rPr>
              <w:t xml:space="preserve">                                            country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city/village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80"/>
      </w:tblGrid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Address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07563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Who is / is not a family relation </w:t>
            </w:r>
            <w:r w:rsidRPr="00C06FDF">
              <w:rPr>
                <w:rFonts w:ascii="Times New Roman" w:hAnsi="Times New Roman"/>
                <w:lang w:eastAsia="bg-BG"/>
              </w:rPr>
              <w:t>.......................................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075639">
            <w:pPr>
              <w:spacing w:after="0" w:line="240" w:lineRule="auto"/>
              <w:ind w:left="2057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state the type of relation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The foreigner is accompanied by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313"/>
        <w:gridCol w:w="7767"/>
      </w:tblGrid>
      <w:tr w:rsidR="00F72AAA" w:rsidRPr="00C06FDF" w:rsidTr="00636D42">
        <w:trPr>
          <w:tblCellSpacing w:w="0" w:type="dxa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07563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1. </w:t>
            </w:r>
            <w:r>
              <w:rPr>
                <w:rFonts w:ascii="Times New Roman" w:hAnsi="Times New Roman"/>
                <w:lang w:val="en-US" w:eastAsia="bg-BG"/>
              </w:rPr>
              <w:t>Spouse:</w:t>
            </w:r>
          </w:p>
        </w:tc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075639">
            <w:pPr>
              <w:spacing w:after="0" w:line="240" w:lineRule="auto"/>
              <w:ind w:left="1608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names as in the passport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333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Citizen of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636D42">
        <w:trPr>
          <w:tblCellSpacing w:w="0" w:type="dxa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Date and place of birth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80"/>
      </w:tblGrid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country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city/village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664"/>
        <w:gridCol w:w="3883"/>
        <w:gridCol w:w="2533"/>
      </w:tblGrid>
      <w:tr w:rsidR="00F72AAA" w:rsidRPr="00C06FDF" w:rsidTr="00636D42">
        <w:trPr>
          <w:tblCellSpacing w:w="0" w:type="dxa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Place of residence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        country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city/village</w:t>
            </w: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80"/>
      </w:tblGrid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Address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20730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lang w:val="en-US" w:eastAsia="bg-BG"/>
              </w:rPr>
              <w:t>Children below 18 years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207306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name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date of birth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sex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  <w:p w:rsidR="00F72AAA" w:rsidRPr="00C06FDF" w:rsidRDefault="00F72AAA" w:rsidP="0090011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I am going to receive the visitors in a flat at the following address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5154D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of which I am the owner</w:t>
            </w:r>
            <w:r w:rsidRPr="00C06FDF">
              <w:rPr>
                <w:rFonts w:ascii="Times New Roman" w:hAnsi="Times New Roman"/>
                <w:lang w:eastAsia="bg-BG"/>
              </w:rPr>
              <w:t>/</w:t>
            </w:r>
            <w:r>
              <w:rPr>
                <w:rFonts w:ascii="Times New Roman" w:hAnsi="Times New Roman"/>
                <w:lang w:val="en-US" w:eastAsia="bg-BG"/>
              </w:rPr>
              <w:t>tenant</w:t>
            </w:r>
            <w:r w:rsidRPr="00C06FDF">
              <w:rPr>
                <w:rFonts w:ascii="Times New Roman" w:hAnsi="Times New Roman"/>
                <w:lang w:eastAsia="bg-BG"/>
              </w:rPr>
              <w:t xml:space="preserve">. </w:t>
            </w:r>
            <w:r>
              <w:rPr>
                <w:rFonts w:ascii="Times New Roman" w:hAnsi="Times New Roman"/>
                <w:lang w:val="en-US" w:eastAsia="bg-BG"/>
              </w:rPr>
              <w:t>The flat hasan area of</w:t>
            </w:r>
            <w:r w:rsidRPr="00C06FDF">
              <w:rPr>
                <w:rFonts w:ascii="Times New Roman" w:hAnsi="Times New Roman"/>
                <w:lang w:eastAsia="bg-BG"/>
              </w:rPr>
              <w:t xml:space="preserve">...... </w:t>
            </w:r>
            <w:r>
              <w:rPr>
                <w:rFonts w:ascii="Times New Roman" w:hAnsi="Times New Roman"/>
                <w:lang w:val="en-US" w:eastAsia="bg-BG"/>
              </w:rPr>
              <w:t>sq.m.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consists of</w:t>
            </w:r>
            <w:r w:rsidRPr="00C06FDF">
              <w:rPr>
                <w:rFonts w:ascii="Times New Roman" w:hAnsi="Times New Roman"/>
                <w:lang w:eastAsia="bg-BG"/>
              </w:rPr>
              <w:t xml:space="preserve"> ....... </w:t>
            </w:r>
            <w:r>
              <w:rPr>
                <w:rFonts w:ascii="Times New Roman" w:hAnsi="Times New Roman"/>
                <w:lang w:val="en-US" w:eastAsia="bg-BG"/>
              </w:rPr>
              <w:t>rooms and the persons currently living in the flat, are</w:t>
            </w:r>
            <w:r w:rsidRPr="00C06FDF">
              <w:rPr>
                <w:rFonts w:ascii="Times New Roman" w:hAnsi="Times New Roman"/>
                <w:lang w:eastAsia="bg-BG"/>
              </w:rPr>
              <w:t xml:space="preserve">: </w:t>
            </w:r>
            <w:r>
              <w:rPr>
                <w:rFonts w:ascii="Times New Roman" w:hAnsi="Times New Roman"/>
                <w:lang w:val="en-US" w:eastAsia="bg-BG"/>
              </w:rPr>
              <w:t>I</w:t>
            </w:r>
            <w:r w:rsidRPr="00C06FDF">
              <w:rPr>
                <w:rFonts w:ascii="Times New Roman" w:hAnsi="Times New Roman"/>
                <w:lang w:eastAsia="bg-BG"/>
              </w:rPr>
              <w:t xml:space="preserve">, ................................ </w:t>
            </w:r>
            <w:r>
              <w:rPr>
                <w:rFonts w:ascii="Times New Roman" w:hAnsi="Times New Roman"/>
                <w:lang w:val="en-US" w:eastAsia="bg-BG"/>
              </w:rPr>
              <w:t>spouse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children and others.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5154DB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  <w:p w:rsidR="00F72AAA" w:rsidRPr="00C06FDF" w:rsidRDefault="00F72AAA" w:rsidP="005154D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I AM AWARE that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333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1. </w:t>
            </w:r>
            <w:r>
              <w:rPr>
                <w:rFonts w:ascii="Times New Roman" w:hAnsi="Times New Roman"/>
                <w:lang w:val="en-US" w:eastAsia="bg-BG"/>
              </w:rPr>
              <w:t>Within</w:t>
            </w:r>
            <w:r w:rsidRPr="00C06FDF">
              <w:rPr>
                <w:rFonts w:ascii="Times New Roman" w:hAnsi="Times New Roman"/>
                <w:lang w:eastAsia="bg-BG"/>
              </w:rPr>
              <w:t xml:space="preserve"> 48 </w:t>
            </w:r>
            <w:r>
              <w:rPr>
                <w:rFonts w:ascii="Times New Roman" w:hAnsi="Times New Roman"/>
                <w:lang w:val="en-US" w:eastAsia="bg-BG"/>
              </w:rPr>
              <w:t>hours from entry into the country, I am obliged to register the invited by me foreigners at the address stated above, and also present this declaration.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333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lang w:val="en-US" w:eastAsia="bg-BG"/>
              </w:rPr>
              <w:t>All additional expenses of the persons invited by me to stay in the</w:t>
            </w:r>
            <w:smartTag w:uri="urn:schemas-microsoft-com:office:smarttags" w:element="PlaceType">
              <w:r>
                <w:rPr>
                  <w:rFonts w:ascii="Times New Roman" w:hAnsi="Times New Roman"/>
                  <w:lang w:eastAsia="bg-BG"/>
                </w:rPr>
                <w:t xml:space="preserve">Republic of </w:t>
              </w:r>
              <w:smartTag w:uri="urn:schemas-microsoft-com:office:smarttags" w:element="PlaceName">
                <w:smartTag w:uri="urn:schemas-microsoft-com:office:smarttags" w:element="place">
                  <w:smartTag w:uri="urn:schemas-microsoft-com:office:smarttags" w:element="country-region">
                    <w:r>
                      <w:rPr>
                        <w:rFonts w:ascii="Times New Roman" w:hAnsi="Times New Roman"/>
                        <w:lang w:eastAsia="bg-BG"/>
                      </w:rPr>
                      <w:t>Bulgaria</w:t>
                    </w:r>
                  </w:smartTag>
                </w:smartTag>
              </w:smartTag>
            </w:smartTag>
            <w:r>
              <w:rPr>
                <w:rFonts w:ascii="Times New Roman" w:hAnsi="Times New Roman"/>
                <w:lang w:val="en-US" w:eastAsia="bg-BG"/>
              </w:rPr>
              <w:t xml:space="preserve">, and their </w:t>
            </w:r>
            <w:r>
              <w:rPr>
                <w:rFonts w:ascii="Times New Roman" w:hAnsi="Times New Roman"/>
                <w:lang w:eastAsia="bg-BG"/>
              </w:rPr>
              <w:t xml:space="preserve">return to their country of </w:t>
            </w:r>
            <w:r>
              <w:rPr>
                <w:rFonts w:ascii="Times New Roman" w:hAnsi="Times New Roman"/>
                <w:lang w:val="en-US" w:eastAsia="bg-BG"/>
              </w:rPr>
              <w:t>residence</w:t>
            </w:r>
            <w:r w:rsidRPr="00C06FDF">
              <w:rPr>
                <w:rFonts w:ascii="Times New Roman" w:hAnsi="Times New Roman"/>
                <w:lang w:eastAsia="bg-BG"/>
              </w:rPr>
              <w:t xml:space="preserve"> (</w:t>
            </w:r>
            <w:r>
              <w:rPr>
                <w:rFonts w:ascii="Times New Roman" w:hAnsi="Times New Roman"/>
                <w:lang w:val="en-US" w:eastAsia="bg-BG"/>
              </w:rPr>
              <w:t>transport expenses, healthcare, compensations for damages caused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etc</w:t>
            </w:r>
            <w:r>
              <w:rPr>
                <w:rFonts w:ascii="Times New Roman" w:hAnsi="Times New Roman"/>
                <w:lang w:eastAsia="bg-BG"/>
              </w:rPr>
              <w:t>.)</w:t>
            </w:r>
            <w:r>
              <w:rPr>
                <w:rFonts w:ascii="Times New Roman" w:hAnsi="Times New Roman"/>
                <w:lang w:val="en-US" w:eastAsia="bg-BG"/>
              </w:rPr>
              <w:t xml:space="preserve"> shall be on my account as provided under </w:t>
            </w:r>
            <w:r>
              <w:rPr>
                <w:rFonts w:ascii="Times New Roman" w:hAnsi="Times New Roman"/>
                <w:lang w:eastAsia="bg-BG"/>
              </w:rPr>
              <w:t>art.</w:t>
            </w:r>
            <w:r w:rsidRPr="00C06FDF">
              <w:rPr>
                <w:rFonts w:ascii="Times New Roman" w:hAnsi="Times New Roman"/>
                <w:lang w:eastAsia="bg-BG"/>
              </w:rPr>
              <w:t xml:space="preserve"> 45 </w:t>
            </w:r>
            <w:r>
              <w:rPr>
                <w:rFonts w:ascii="Times New Roman" w:hAnsi="Times New Roman"/>
                <w:lang w:val="en-US" w:eastAsia="bg-BG"/>
              </w:rPr>
              <w:t>FRBA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333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3. </w:t>
            </w:r>
            <w:r>
              <w:rPr>
                <w:rFonts w:ascii="Times New Roman" w:hAnsi="Times New Roman"/>
                <w:lang w:val="en-US" w:eastAsia="bg-BG"/>
              </w:rPr>
              <w:t>The competent officer of MoI and the relevant civil officers at the local administrations are entitled to verify the authenticity of the data provided by me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916B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4. </w:t>
            </w:r>
            <w:r>
              <w:rPr>
                <w:rFonts w:ascii="Times New Roman" w:hAnsi="Times New Roman"/>
                <w:lang w:val="en-US" w:eastAsia="bg-BG"/>
              </w:rPr>
              <w:t xml:space="preserve"> I am giving my consent under </w:t>
            </w:r>
            <w:r>
              <w:rPr>
                <w:rFonts w:ascii="Times New Roman" w:hAnsi="Times New Roman"/>
                <w:lang w:eastAsia="bg-BG"/>
              </w:rPr>
              <w:t>art.</w:t>
            </w:r>
            <w:r w:rsidRPr="00C06FDF">
              <w:rPr>
                <w:rFonts w:ascii="Times New Roman" w:hAnsi="Times New Roman"/>
                <w:lang w:eastAsia="bg-BG"/>
              </w:rPr>
              <w:t xml:space="preserve"> 4 </w:t>
            </w:r>
            <w:r>
              <w:rPr>
                <w:rFonts w:ascii="Times New Roman" w:hAnsi="Times New Roman"/>
                <w:lang w:val="en-US" w:eastAsia="bg-BG"/>
              </w:rPr>
              <w:t xml:space="preserve">PDPA (Personal Data Protection Act) the data entered in this Invitation, and the documents enclosed with it, to be presented to the competent authorities of the </w:t>
            </w:r>
            <w:r>
              <w:rPr>
                <w:rFonts w:ascii="Times New Roman" w:hAnsi="Times New Roman"/>
                <w:lang w:eastAsia="bg-BG"/>
              </w:rPr>
              <w:t>Republic of Bulgaria</w:t>
            </w:r>
            <w:r>
              <w:rPr>
                <w:rFonts w:ascii="Times New Roman" w:hAnsi="Times New Roman"/>
                <w:lang w:val="en-US" w:eastAsia="bg-BG"/>
              </w:rPr>
              <w:t>and processed in relation to this Invitation.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AF1CD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5. </w:t>
            </w:r>
            <w:r>
              <w:rPr>
                <w:rFonts w:ascii="Times New Roman" w:hAnsi="Times New Roman"/>
                <w:lang w:val="en-US" w:eastAsia="bg-BG"/>
              </w:rPr>
              <w:t>I am aware of my penal liability under art. 313 of the Criminal Code for any untrue data declared by me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C06FDF" w:rsidTr="00636D42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361"/>
        <w:gridCol w:w="1512"/>
      </w:tblGrid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Date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Declarer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City/vill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AF1CD0" w:rsidRDefault="00F72AAA" w:rsidP="00AF1CD0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Personalsignature</w:t>
            </w: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05351">
            <w:pPr>
              <w:spacing w:after="0" w:line="240" w:lineRule="auto"/>
              <w:ind w:firstLine="1029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Head of Migration Dept. at CDMoI / DDMoI</w:t>
            </w:r>
            <w:r w:rsidRPr="00C06FDF">
              <w:rPr>
                <w:rFonts w:ascii="Times New Roman" w:hAnsi="Times New Roman"/>
                <w:lang w:eastAsia="bg-BG"/>
              </w:rPr>
              <w:t xml:space="preserve"> ........................................................................................................................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35138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NOTARY CERTIFI-CATION:x</w:t>
            </w: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0535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city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0535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Or an authorized officer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605351" w:rsidRDefault="00F72AAA" w:rsidP="00605351">
            <w:pPr>
              <w:spacing w:after="0" w:line="240" w:lineRule="auto"/>
              <w:jc w:val="both"/>
              <w:rPr>
                <w:rFonts w:ascii="Times New Roman" w:hAnsi="Times New Roman"/>
                <w:lang w:val="en-US"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.................................................................................................................................</w:t>
            </w:r>
            <w:r>
              <w:rPr>
                <w:rFonts w:ascii="Times New Roman" w:hAnsi="Times New Roman"/>
                <w:lang w:eastAsia="bg-BG"/>
              </w:rPr>
              <w:t>...............................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05351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Name, family name</w:t>
            </w:r>
            <w:r w:rsidRPr="00C06FDF">
              <w:rPr>
                <w:rFonts w:ascii="Times New Roman" w:hAnsi="Times New Roman"/>
                <w:lang w:eastAsia="bg-BG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60535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I CERTIFY hereby that the data stated in the Declaration by the Declarer as regards his/her address of residence and his/her living conditions, are correct. 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ind w:left="748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Signature</w:t>
            </w:r>
            <w:r w:rsidRPr="00C06FDF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605351" w:rsidRDefault="00F72AAA" w:rsidP="00C06FDF">
            <w:pPr>
              <w:spacing w:after="0" w:line="240" w:lineRule="auto"/>
              <w:ind w:left="748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Stamp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916B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Fee paid under the Tariff of local taxes in accordance with the Local Taxes and Fees Act, receipt </w:t>
            </w:r>
            <w:r w:rsidRPr="00C06FDF">
              <w:rPr>
                <w:rFonts w:ascii="Times New Roman" w:hAnsi="Times New Roman"/>
                <w:lang w:eastAsia="bg-BG"/>
              </w:rPr>
              <w:t xml:space="preserve"> № ...../...................................................................................................................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C06FDF" w:rsidTr="00177983">
        <w:trPr>
          <w:tblCellSpacing w:w="0" w:type="dxa"/>
        </w:trPr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Date: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C06FDF" w:rsidRDefault="00F72AAA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954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40"/>
      </w:tblGrid>
      <w:tr w:rsidR="00F72AAA" w:rsidRPr="00C06FDF" w:rsidTr="00636D42">
        <w:trPr>
          <w:trHeight w:val="225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916B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1. </w:t>
            </w:r>
            <w:r>
              <w:rPr>
                <w:rFonts w:ascii="Times New Roman" w:hAnsi="Times New Roman"/>
                <w:lang w:val="en-US" w:eastAsia="bg-BG"/>
              </w:rPr>
              <w:t>The Invitation-Declaration should be completed by typewriter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C06FDF" w:rsidTr="00636D42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F6460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2.</w:t>
            </w:r>
            <w:r>
              <w:rPr>
                <w:rFonts w:ascii="Times New Roman" w:hAnsi="Times New Roman"/>
                <w:lang w:val="en-US" w:eastAsia="bg-BG"/>
              </w:rPr>
              <w:t xml:space="preserve"> A</w:t>
            </w:r>
            <w:r w:rsidRPr="00E92D3E">
              <w:rPr>
                <w:rFonts w:ascii="Times New Roman" w:hAnsi="Times New Roman"/>
              </w:rPr>
              <w:t>ny unused space</w:t>
            </w:r>
            <w:r>
              <w:rPr>
                <w:rFonts w:ascii="Times New Roman" w:hAnsi="Times New Roman"/>
                <w:lang w:val="en-US" w:eastAsia="bg-BG"/>
              </w:rPr>
              <w:t>after completing the data about the accompanying persons</w:t>
            </w:r>
            <w:r>
              <w:rPr>
                <w:rFonts w:ascii="Times New Roman" w:hAnsi="Times New Roman"/>
                <w:lang w:val="en-US"/>
              </w:rPr>
              <w:t>should</w:t>
            </w:r>
            <w:r w:rsidRPr="00E92D3E">
              <w:rPr>
                <w:rFonts w:ascii="Times New Roman" w:hAnsi="Times New Roman"/>
              </w:rPr>
              <w:t xml:space="preserve"> be struck through</w:t>
            </w:r>
            <w:r>
              <w:rPr>
                <w:rFonts w:ascii="Times New Roman" w:hAnsi="Times New Roman"/>
                <w:lang w:val="en-US" w:eastAsia="bg-BG"/>
              </w:rPr>
              <w:t xml:space="preserve"> with a slash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C06FDF" w:rsidTr="00636D42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A3601B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3. </w:t>
            </w:r>
            <w:r>
              <w:rPr>
                <w:rFonts w:ascii="Times New Roman" w:hAnsi="Times New Roman"/>
                <w:lang w:val="en-US" w:eastAsia="bg-BG"/>
              </w:rPr>
              <w:t xml:space="preserve">This is a personal document and should be kept by the person during his/her visit in the </w:t>
            </w:r>
            <w:r>
              <w:rPr>
                <w:rFonts w:ascii="Times New Roman" w:hAnsi="Times New Roman"/>
                <w:lang w:eastAsia="bg-BG"/>
              </w:rPr>
              <w:t>Republic of Bulgaria</w:t>
            </w:r>
            <w:r w:rsidRPr="00C06FDF">
              <w:rPr>
                <w:rFonts w:ascii="Times New Roman" w:hAnsi="Times New Roman"/>
                <w:lang w:eastAsia="bg-BG"/>
              </w:rPr>
              <w:t xml:space="preserve">. </w:t>
            </w:r>
            <w:r>
              <w:rPr>
                <w:rFonts w:ascii="Times New Roman" w:hAnsi="Times New Roman"/>
                <w:lang w:val="en-US" w:eastAsia="bg-BG"/>
              </w:rPr>
              <w:t>Any correction makes the document invalid.</w:t>
            </w:r>
          </w:p>
          <w:p w:rsidR="00F72AAA" w:rsidRPr="00A3601B" w:rsidRDefault="00F72AAA" w:rsidP="00A3601B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C06FDF" w:rsidTr="00636D42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C06FDF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Настоящий документ является личным и вл</w:t>
            </w:r>
            <w:r>
              <w:rPr>
                <w:rFonts w:ascii="Times New Roman" w:hAnsi="Times New Roman"/>
                <w:lang w:eastAsia="bg-BG"/>
              </w:rPr>
              <w:t>plc</w:t>
            </w:r>
            <w:r w:rsidRPr="00C06FDF">
              <w:rPr>
                <w:rFonts w:ascii="Times New Roman" w:hAnsi="Times New Roman"/>
                <w:lang w:eastAsia="bg-BG"/>
              </w:rPr>
              <w:t>елец должен хранить его в течении своего пребывания в Республике Болгарии. Любая поправка делает документ недействительным.</w:t>
            </w:r>
          </w:p>
          <w:p w:rsidR="00F72AAA" w:rsidRPr="000C22DC" w:rsidRDefault="00F72AAA" w:rsidP="00C06FDF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C06FDF" w:rsidTr="00636D42">
        <w:trPr>
          <w:trHeight w:val="449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C06FDF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C'est un document personnel et la personne est oblegee de le garder lors de sa visite en Republique de Bulgarie. Chaque correction fait le document invalide.</w:t>
            </w:r>
          </w:p>
          <w:p w:rsidR="00F72AAA" w:rsidRPr="000C22DC" w:rsidRDefault="00F72AAA" w:rsidP="00C06FDF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C06FDF" w:rsidTr="00636D42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C06FD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>El presente documento es personal y tiene que ser guardado por el portador durante su visita en la Republica de Bulgaria. Cada correccion hace el documento invalido.</w:t>
            </w: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978"/>
        <w:gridCol w:w="2550"/>
      </w:tblGrid>
      <w:tr w:rsidR="00F72AAA" w:rsidRPr="007A0B5E" w:rsidTr="00636D42">
        <w:trPr>
          <w:tblCellSpacing w:w="0" w:type="dxa"/>
        </w:trPr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District</w:t>
            </w:r>
            <w:r w:rsidRPr="007A0B5E">
              <w:rPr>
                <w:rFonts w:ascii="Times New Roman" w:hAnsi="Times New Roman"/>
                <w:lang w:eastAsia="bg-BG"/>
              </w:rPr>
              <w:t>: ..................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Reg</w:t>
            </w:r>
            <w:r w:rsidRPr="00F26029">
              <w:rPr>
                <w:rFonts w:ascii="Times New Roman" w:hAnsi="Times New Roman"/>
                <w:lang w:eastAsia="bg-BG"/>
              </w:rPr>
              <w:t>. №: .......................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Date</w:t>
            </w:r>
            <w:r w:rsidRPr="007A0B5E">
              <w:rPr>
                <w:rFonts w:ascii="Times New Roman" w:hAnsi="Times New Roman"/>
                <w:lang w:eastAsia="bg-BG"/>
              </w:rPr>
              <w:t>: ...............</w:t>
            </w: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626"/>
        <w:gridCol w:w="3902"/>
      </w:tblGrid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F6460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Migration Dept. at CDMoI / DDMoI</w:t>
            </w:r>
            <w:r w:rsidRPr="007A0B5E">
              <w:rPr>
                <w:rFonts w:ascii="Times New Roman" w:hAnsi="Times New Roman"/>
                <w:lang w:eastAsia="bg-BG"/>
              </w:rPr>
              <w:t xml:space="preserve">: </w:t>
            </w:r>
            <w:r>
              <w:rPr>
                <w:rFonts w:ascii="Times New Roman" w:hAnsi="Times New Roman"/>
                <w:lang w:val="en-US" w:eastAsia="bg-BG"/>
              </w:rPr>
              <w:t>city</w:t>
            </w:r>
            <w:r w:rsidRPr="007A0B5E">
              <w:rPr>
                <w:rFonts w:ascii="Times New Roman" w:hAnsi="Times New Roman"/>
                <w:lang w:eastAsia="bg-BG"/>
              </w:rPr>
              <w:t>. .........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F6460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  Civil officer</w:t>
            </w:r>
            <w:r w:rsidRPr="00F26029">
              <w:rPr>
                <w:rFonts w:ascii="Times New Roman" w:hAnsi="Times New Roman"/>
                <w:lang w:eastAsia="bg-BG"/>
              </w:rPr>
              <w:t>:.........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F64604" w:rsidRDefault="00F72AAA" w:rsidP="00F64604">
            <w:pPr>
              <w:spacing w:after="0" w:line="240" w:lineRule="auto"/>
              <w:ind w:right="374"/>
              <w:jc w:val="right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Signature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INVITATION-DECLARATION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535B31">
            <w:pPr>
              <w:spacing w:after="0" w:line="240" w:lineRule="auto"/>
              <w:ind w:left="374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By Representation of a foreign </w:t>
            </w:r>
            <w:r>
              <w:rPr>
                <w:rFonts w:ascii="Times New Roman" w:hAnsi="Times New Roman"/>
                <w:lang w:eastAsia="bg-BG"/>
              </w:rPr>
              <w:t>legal person</w:t>
            </w:r>
            <w:r>
              <w:rPr>
                <w:rFonts w:ascii="Times New Roman" w:hAnsi="Times New Roman"/>
                <w:lang w:val="en-US" w:eastAsia="bg-BG"/>
              </w:rPr>
              <w:t xml:space="preserve"> registered under</w:t>
            </w:r>
            <w:r>
              <w:rPr>
                <w:rFonts w:ascii="Times New Roman" w:hAnsi="Times New Roman"/>
                <w:lang w:eastAsia="bg-BG"/>
              </w:rPr>
              <w:t>art.</w:t>
            </w:r>
            <w:r w:rsidRPr="007A0B5E">
              <w:rPr>
                <w:rFonts w:ascii="Times New Roman" w:hAnsi="Times New Roman"/>
                <w:lang w:eastAsia="bg-BG"/>
              </w:rPr>
              <w:t xml:space="preserve"> 24 </w:t>
            </w:r>
            <w:r>
              <w:rPr>
                <w:rFonts w:ascii="Times New Roman" w:hAnsi="Times New Roman"/>
                <w:lang w:val="en-US" w:eastAsia="bg-BG"/>
              </w:rPr>
              <w:t>of the</w:t>
            </w:r>
            <w:r>
              <w:rPr>
                <w:rFonts w:ascii="Times New Roman" w:hAnsi="Times New Roman"/>
                <w:lang w:eastAsia="bg-BG"/>
              </w:rPr>
              <w:t>Investment Encouragement Act</w:t>
            </w:r>
            <w:r w:rsidRPr="007A0B5E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for a business visit of a foreigner in the</w:t>
            </w:r>
            <w:r>
              <w:rPr>
                <w:rFonts w:ascii="Times New Roman" w:hAnsi="Times New Roman"/>
                <w:lang w:eastAsia="bg-BG"/>
              </w:rPr>
              <w:t xml:space="preserve"> Republic of Bulgaria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535B31" w:rsidRDefault="00F72AAA" w:rsidP="007A0B5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DATA ABOUT THE REPRESENTATION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535B3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Name of the Representation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535B31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Headquarters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District, municipality, city/vill.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Address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City/vill.</w:t>
            </w:r>
            <w:r w:rsidRPr="007A0B5E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Street</w:t>
            </w:r>
            <w:r w:rsidRPr="007A0B5E">
              <w:rPr>
                <w:rFonts w:ascii="Times New Roman" w:hAnsi="Times New Roman"/>
                <w:lang w:eastAsia="bg-BG"/>
              </w:rPr>
              <w:t xml:space="preserve">, №, </w:t>
            </w:r>
            <w:r>
              <w:rPr>
                <w:rFonts w:ascii="Times New Roman" w:hAnsi="Times New Roman"/>
                <w:lang w:eastAsia="bg-BG"/>
              </w:rPr>
              <w:t>Bl.,Entr.,Apt.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78"/>
        <w:gridCol w:w="3301"/>
        <w:gridCol w:w="2849"/>
      </w:tblGrid>
      <w:tr w:rsidR="00F72AAA" w:rsidRPr="007A0B5E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Telephone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Fax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Telex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535B3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Represented by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535B31" w:rsidRDefault="00F72AAA" w:rsidP="00F92EB6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Citizen number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Name as on the passport, and position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F92EB6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 xml:space="preserve">Personal number 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eastAsia="bg-BG"/>
              </w:rPr>
              <w:t>for foreigners</w:t>
            </w:r>
            <w:r w:rsidRPr="007A0B5E">
              <w:rPr>
                <w:rFonts w:ascii="Times New Roman" w:hAnsi="Times New Roman"/>
                <w:lang w:eastAsia="bg-BG"/>
              </w:rPr>
              <w:t xml:space="preserve">) </w:t>
            </w:r>
            <w:r>
              <w:rPr>
                <w:rFonts w:ascii="Times New Roman" w:hAnsi="Times New Roman"/>
                <w:lang w:eastAsia="bg-BG"/>
              </w:rPr>
              <w:t>citizenship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CE79B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I DECLARE hereby</w:t>
            </w:r>
            <w:r w:rsidRPr="007A0B5E">
              <w:rPr>
                <w:rFonts w:ascii="Times New Roman" w:hAnsi="Times New Roman"/>
                <w:lang w:eastAsia="bg-BG"/>
              </w:rPr>
              <w:t>,</w:t>
            </w:r>
            <w:r>
              <w:rPr>
                <w:rFonts w:ascii="Times New Roman" w:hAnsi="Times New Roman"/>
                <w:lang w:val="en-US" w:eastAsia="bg-BG"/>
              </w:rPr>
              <w:t xml:space="preserve"> that I can provide for the program, stay and accommodation for a period of </w:t>
            </w:r>
            <w:r w:rsidRPr="007A0B5E">
              <w:rPr>
                <w:rFonts w:ascii="Times New Roman" w:hAnsi="Times New Roman"/>
                <w:lang w:eastAsia="bg-BG"/>
              </w:rPr>
              <w:t xml:space="preserve">  .... </w:t>
            </w:r>
            <w:r>
              <w:rPr>
                <w:rFonts w:ascii="Times New Roman" w:hAnsi="Times New Roman"/>
                <w:lang w:val="en-US" w:eastAsia="bg-BG"/>
              </w:rPr>
              <w:t>days</w:t>
            </w:r>
            <w:r w:rsidRPr="007A0B5E">
              <w:rPr>
                <w:rFonts w:ascii="Times New Roman" w:hAnsi="Times New Roman"/>
                <w:lang w:eastAsia="bg-BG"/>
              </w:rPr>
              <w:t xml:space="preserve"> (</w:t>
            </w:r>
            <w:r>
              <w:rPr>
                <w:rFonts w:ascii="Times New Roman" w:hAnsi="Times New Roman"/>
                <w:lang w:val="en-US" w:eastAsia="bg-BG"/>
              </w:rPr>
              <w:t>not more than 90 days</w:t>
            </w:r>
            <w:r w:rsidRPr="007A0B5E">
              <w:rPr>
                <w:rFonts w:ascii="Times New Roman" w:hAnsi="Times New Roman"/>
                <w:lang w:eastAsia="bg-BG"/>
              </w:rPr>
              <w:t xml:space="preserve">) </w:t>
            </w:r>
            <w:r>
              <w:rPr>
                <w:rFonts w:ascii="Times New Roman" w:hAnsi="Times New Roman"/>
                <w:lang w:val="en-US" w:eastAsia="bg-BG"/>
              </w:rPr>
              <w:t>starting from</w:t>
            </w:r>
            <w:r w:rsidRPr="007A0B5E">
              <w:rPr>
                <w:rFonts w:ascii="Times New Roman" w:hAnsi="Times New Roman"/>
                <w:lang w:eastAsia="bg-BG"/>
              </w:rPr>
              <w:t xml:space="preserve"> ......... </w:t>
            </w:r>
            <w:r>
              <w:rPr>
                <w:rFonts w:ascii="Times New Roman" w:hAnsi="Times New Roman"/>
                <w:lang w:val="en-US" w:eastAsia="bg-BG"/>
              </w:rPr>
              <w:t>to</w:t>
            </w:r>
            <w:r w:rsidRPr="007A0B5E">
              <w:rPr>
                <w:rFonts w:ascii="Times New Roman" w:hAnsi="Times New Roman"/>
                <w:lang w:eastAsia="bg-BG"/>
              </w:rPr>
              <w:t xml:space="preserve"> ......... </w:t>
            </w:r>
            <w:r>
              <w:rPr>
                <w:rFonts w:ascii="Times New Roman" w:hAnsi="Times New Roman"/>
                <w:lang w:val="en-US" w:eastAsia="bg-BG"/>
              </w:rPr>
              <w:t>of the persons listed below, with whom I am in business relations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DATA ABOUT THE INVITED PERSON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777"/>
        <w:gridCol w:w="3751"/>
      </w:tblGrid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Name as shown on the passport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Citizen of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Date of birth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Representative of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900693" w:rsidRDefault="00F72AAA" w:rsidP="00900693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Trader’s name and type</w:t>
            </w:r>
            <w:r>
              <w:rPr>
                <w:rFonts w:ascii="Times New Roman" w:hAnsi="Times New Roman"/>
                <w:lang w:eastAsia="bg-BG"/>
              </w:rPr>
              <w:t>–</w:t>
            </w:r>
            <w:r>
              <w:rPr>
                <w:rFonts w:ascii="Times New Roman" w:hAnsi="Times New Roman"/>
                <w:lang w:val="en-US" w:eastAsia="bg-BG"/>
              </w:rPr>
              <w:t>Sole trader</w:t>
            </w:r>
            <w:r w:rsidRPr="007A0B5E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LTD.</w:t>
            </w:r>
            <w:r w:rsidRPr="007A0B5E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LLC</w:t>
            </w:r>
            <w:r w:rsidRPr="007A0B5E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PLC</w:t>
            </w:r>
            <w:r w:rsidRPr="007A0B5E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etc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Headquarters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429"/>
        <w:gridCol w:w="3269"/>
        <w:gridCol w:w="3830"/>
      </w:tblGrid>
      <w:tr w:rsidR="00F72AAA" w:rsidRPr="007A0B5E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Country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</w:t>
            </w:r>
            <w:r>
              <w:rPr>
                <w:rFonts w:ascii="Times New Roman" w:hAnsi="Times New Roman"/>
                <w:lang w:eastAsia="bg-BG"/>
              </w:rPr>
              <w:t>istrict, state, province etc.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Address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City/vill.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Street</w:t>
            </w:r>
            <w:r w:rsidRPr="007A0B5E">
              <w:rPr>
                <w:rFonts w:ascii="Times New Roman" w:hAnsi="Times New Roman"/>
                <w:lang w:eastAsia="bg-BG"/>
              </w:rPr>
              <w:t xml:space="preserve">, №, </w:t>
            </w:r>
            <w:r>
              <w:rPr>
                <w:rFonts w:ascii="Times New Roman" w:hAnsi="Times New Roman"/>
                <w:lang w:eastAsia="bg-BG"/>
              </w:rPr>
              <w:t>Bl.,Entr.,Apt.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Telephone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Fax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Telex</w:t>
            </w: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The foreigner is accompanied by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F</w:t>
            </w:r>
            <w:r>
              <w:rPr>
                <w:rFonts w:ascii="Times New Roman" w:hAnsi="Times New Roman"/>
                <w:lang w:eastAsia="bg-BG"/>
              </w:rPr>
              <w:t>amily members, secretary, driver, translator and other staff</w:t>
            </w:r>
          </w:p>
        </w:tc>
      </w:tr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92"/>
        <w:gridCol w:w="3519"/>
        <w:gridCol w:w="2530"/>
        <w:gridCol w:w="2487"/>
      </w:tblGrid>
      <w:tr w:rsidR="00F72AAA" w:rsidRPr="007A0B5E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>№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Name as shown on the passport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Citizen of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Date of birth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I AM AWARE that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DB563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1. </w:t>
            </w:r>
            <w:r>
              <w:rPr>
                <w:rFonts w:ascii="Times New Roman" w:hAnsi="Times New Roman"/>
                <w:lang w:val="en-US" w:eastAsia="bg-BG"/>
              </w:rPr>
              <w:t>Within</w:t>
            </w:r>
            <w:r w:rsidRPr="00C06FDF">
              <w:rPr>
                <w:rFonts w:ascii="Times New Roman" w:hAnsi="Times New Roman"/>
                <w:lang w:eastAsia="bg-BG"/>
              </w:rPr>
              <w:t xml:space="preserve"> 48 </w:t>
            </w:r>
            <w:r>
              <w:rPr>
                <w:rFonts w:ascii="Times New Roman" w:hAnsi="Times New Roman"/>
                <w:lang w:val="en-US" w:eastAsia="bg-BG"/>
              </w:rPr>
              <w:t>hours from entry into the country, I am obliged to register the invited by me foreigners at the address stated above, and also present this declaration.</w:t>
            </w:r>
          </w:p>
        </w:tc>
      </w:tr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265DB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lang w:val="en-US" w:eastAsia="bg-BG"/>
              </w:rPr>
              <w:t>All additional expenses of the persons invited by me to stay in the</w:t>
            </w:r>
            <w:r>
              <w:rPr>
                <w:rFonts w:ascii="Times New Roman" w:hAnsi="Times New Roman"/>
                <w:lang w:eastAsia="bg-BG"/>
              </w:rPr>
              <w:t xml:space="preserve"> Republic of Bulgaria</w:t>
            </w:r>
            <w:r>
              <w:rPr>
                <w:rFonts w:ascii="Times New Roman" w:hAnsi="Times New Roman"/>
                <w:lang w:val="en-US" w:eastAsia="bg-BG"/>
              </w:rPr>
              <w:t xml:space="preserve">, and their </w:t>
            </w:r>
            <w:r>
              <w:rPr>
                <w:rFonts w:ascii="Times New Roman" w:hAnsi="Times New Roman"/>
                <w:lang w:eastAsia="bg-BG"/>
              </w:rPr>
              <w:t xml:space="preserve">return to their country of </w:t>
            </w:r>
            <w:r>
              <w:rPr>
                <w:rFonts w:ascii="Times New Roman" w:hAnsi="Times New Roman"/>
                <w:lang w:val="en-US" w:eastAsia="bg-BG"/>
              </w:rPr>
              <w:t>residence</w:t>
            </w:r>
            <w:r w:rsidRPr="00C06FDF">
              <w:rPr>
                <w:rFonts w:ascii="Times New Roman" w:hAnsi="Times New Roman"/>
                <w:lang w:eastAsia="bg-BG"/>
              </w:rPr>
              <w:t xml:space="preserve"> (</w:t>
            </w:r>
            <w:r>
              <w:rPr>
                <w:rFonts w:ascii="Times New Roman" w:hAnsi="Times New Roman"/>
                <w:lang w:val="en-US" w:eastAsia="bg-BG"/>
              </w:rPr>
              <w:t>transport expenses, healthcare, compensations for damages caused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etc</w:t>
            </w:r>
            <w:r>
              <w:rPr>
                <w:rFonts w:ascii="Times New Roman" w:hAnsi="Times New Roman"/>
                <w:lang w:eastAsia="bg-BG"/>
              </w:rPr>
              <w:t>.)</w:t>
            </w:r>
            <w:r>
              <w:rPr>
                <w:rFonts w:ascii="Times New Roman" w:hAnsi="Times New Roman"/>
                <w:lang w:val="en-US" w:eastAsia="bg-BG"/>
              </w:rPr>
              <w:t xml:space="preserve"> shall be on my account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7A0B5E" w:rsidTr="00CE79BA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 xml:space="preserve">3. </w:t>
            </w:r>
            <w:r>
              <w:rPr>
                <w:rFonts w:ascii="Times New Roman" w:hAnsi="Times New Roman"/>
                <w:lang w:val="en-US" w:eastAsia="bg-BG"/>
              </w:rPr>
              <w:t>I am aware of my penal liability under art. 313 of the Criminal Code for any untrue data declared by me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386"/>
        <w:gridCol w:w="7142"/>
      </w:tblGrid>
      <w:tr w:rsidR="00F72AAA" w:rsidRPr="007A0B5E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Date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DECLARER</w:t>
            </w:r>
            <w:r w:rsidRPr="007A0B5E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A90634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signature and name of the person registered at the BCIC</w:t>
            </w:r>
            <w:r w:rsidRPr="007A0B5E">
              <w:rPr>
                <w:rFonts w:ascii="Times New Roman" w:hAnsi="Times New Roman"/>
                <w:lang w:eastAsia="bg-BG"/>
              </w:rPr>
              <w:t>)</w:t>
            </w:r>
          </w:p>
          <w:p w:rsidR="00F72AAA" w:rsidRPr="00432844" w:rsidRDefault="00F72AAA" w:rsidP="00A90634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</w:tbl>
    <w:p w:rsidR="00F72AAA" w:rsidRPr="007A0B5E" w:rsidRDefault="00F72AAA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Notes</w:t>
            </w:r>
            <w:r w:rsidRPr="007A0B5E">
              <w:rPr>
                <w:rFonts w:ascii="Times New Roman" w:hAnsi="Times New Roman"/>
                <w:lang w:eastAsia="bg-BG"/>
              </w:rPr>
              <w:t xml:space="preserve">: </w:t>
            </w:r>
            <w:r>
              <w:rPr>
                <w:rFonts w:ascii="Times New Roman" w:hAnsi="Times New Roman"/>
                <w:lang w:eastAsia="bg-BG"/>
              </w:rPr>
              <w:t>Any unused space after completing the data about the accompanying persons should be struck through with a slash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32844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eastAsia="bg-BG"/>
              </w:rPr>
              <w:t>This document should be prepared in three copies.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eastAsia="bg-BG"/>
              </w:rPr>
              <w:t>This is a personal document and should be kept by the person during his/her visit in the Republic of Bulgaria. Any correction makes the document invalid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  <w:p w:rsidR="00F72AAA" w:rsidRPr="000C22DC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>Настоящий документ является личным и владелец должен хранить его в течении своего пребывания в Республике Болгарии. Любая поправка делает документ недействительным.</w:t>
            </w: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0C22DC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>C'est un document personnel et la personne est oblegee de le garder lors de sa visite en Republique de Bulgarie. Chaque correction fait le document invalide.</w:t>
            </w:r>
          </w:p>
          <w:p w:rsidR="00F72AAA" w:rsidRPr="000C22DC" w:rsidRDefault="00F72AAA" w:rsidP="007A0B5E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7A0B5E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7A0B5E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>El presente documento es personal y tiene que ser guardado por el portador durante su visita en la Republica de Bulgaria. Cada correccion hace el documento invalido.</w:t>
            </w:r>
          </w:p>
        </w:tc>
      </w:tr>
    </w:tbl>
    <w:p w:rsidR="00F72AAA" w:rsidRPr="007A0B5E" w:rsidRDefault="00F72AAA" w:rsidP="007A0B5E">
      <w:pPr>
        <w:spacing w:after="0" w:line="240" w:lineRule="auto"/>
        <w:rPr>
          <w:rFonts w:ascii="Times New Roman" w:hAnsi="Times New Roman"/>
          <w:lang w:eastAsia="bg-BG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Pr="00F26029" w:rsidRDefault="00F72AAA" w:rsidP="002A771A">
      <w:pPr>
        <w:pStyle w:val="PlainText"/>
        <w:jc w:val="both"/>
        <w:rPr>
          <w:rFonts w:ascii="Times New Roman" w:hAnsi="Times New Roman"/>
          <w:sz w:val="22"/>
          <w:szCs w:val="22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722"/>
        <w:gridCol w:w="4806"/>
      </w:tblGrid>
      <w:tr w:rsidR="00F72AAA" w:rsidRPr="00D742A5" w:rsidTr="00636D42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District</w:t>
            </w:r>
            <w:r w:rsidRPr="00D742A5">
              <w:rPr>
                <w:rFonts w:ascii="Times New Roman" w:hAnsi="Times New Roman"/>
                <w:lang w:eastAsia="bg-BG"/>
              </w:rPr>
              <w:t>: ..................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Reg.</w:t>
            </w:r>
            <w:r w:rsidRPr="00D742A5">
              <w:rPr>
                <w:rFonts w:ascii="Times New Roman" w:hAnsi="Times New Roman"/>
                <w:lang w:eastAsia="bg-BG"/>
              </w:rPr>
              <w:t xml:space="preserve"> №: ........................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Date</w:t>
            </w:r>
            <w:r w:rsidRPr="00D742A5">
              <w:rPr>
                <w:rFonts w:ascii="Times New Roman" w:hAnsi="Times New Roman"/>
                <w:lang w:eastAsia="bg-BG"/>
              </w:rPr>
              <w:t>: ...............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Migration Dept. at CDMoI / DDMoI: city. .........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Civil officer</w:t>
            </w:r>
            <w:r w:rsidRPr="00D742A5">
              <w:rPr>
                <w:rFonts w:ascii="Times New Roman" w:hAnsi="Times New Roman"/>
                <w:lang w:eastAsia="bg-BG"/>
              </w:rPr>
              <w:t>: ...............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Signature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INVITATION-DECLARATION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271563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By a physical or</w:t>
            </w:r>
            <w:r>
              <w:rPr>
                <w:rFonts w:ascii="Times New Roman" w:hAnsi="Times New Roman"/>
                <w:lang w:eastAsia="bg-BG"/>
              </w:rPr>
              <w:t>legal person</w:t>
            </w:r>
            <w:r>
              <w:rPr>
                <w:rFonts w:ascii="Times New Roman" w:hAnsi="Times New Roman"/>
                <w:lang w:val="en-US" w:eastAsia="bg-BG"/>
              </w:rPr>
              <w:t>engaged in activity under the Commerce Act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for a business visit of a foreigner in the  Republic of Bulgaria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DATA ABOUT THE BULGARIAN TRADER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Trader’s name and type 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789"/>
        <w:gridCol w:w="4739"/>
      </w:tblGrid>
      <w:tr w:rsidR="00F72AAA" w:rsidRPr="00D742A5" w:rsidTr="00636D42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27156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Company I</w:t>
            </w:r>
            <w:r>
              <w:rPr>
                <w:rFonts w:ascii="Times New Roman" w:hAnsi="Times New Roman"/>
                <w:lang w:val="en-US" w:eastAsia="bg-BG"/>
              </w:rPr>
              <w:t>D</w:t>
            </w:r>
            <w:r>
              <w:rPr>
                <w:rFonts w:ascii="Times New Roman" w:hAnsi="Times New Roman"/>
                <w:lang w:eastAsia="bg-BG"/>
              </w:rPr>
              <w:t xml:space="preserve"> Number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Sole Trader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LTD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LLC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PLC</w:t>
            </w: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Headquarters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District, municipality, city/vill.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Address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City/vill.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Street</w:t>
            </w:r>
            <w:r w:rsidRPr="00D742A5">
              <w:rPr>
                <w:rFonts w:ascii="Times New Roman" w:hAnsi="Times New Roman"/>
                <w:lang w:eastAsia="bg-BG"/>
              </w:rPr>
              <w:t xml:space="preserve">, №, </w:t>
            </w:r>
            <w:r>
              <w:rPr>
                <w:rFonts w:ascii="Times New Roman" w:hAnsi="Times New Roman"/>
                <w:lang w:eastAsia="bg-BG"/>
              </w:rPr>
              <w:t>Bl.,Entr.,Apt.</w:t>
            </w:r>
            <w:r w:rsidRPr="00D742A5">
              <w:rPr>
                <w:rFonts w:ascii="Times New Roman" w:hAnsi="Times New Roman"/>
                <w:lang w:eastAsia="bg-BG"/>
              </w:rPr>
              <w:t>.</w:t>
            </w: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71"/>
        <w:gridCol w:w="3172"/>
        <w:gridCol w:w="2985"/>
      </w:tblGrid>
      <w:tr w:rsidR="00F72AAA" w:rsidRPr="00D742A5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Telephone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Fax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ind w:left="748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Telex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Represented by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27156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Citizenn</w:t>
            </w:r>
            <w:r>
              <w:rPr>
                <w:rFonts w:ascii="Times New Roman" w:hAnsi="Times New Roman"/>
                <w:lang w:eastAsia="bg-BG"/>
              </w:rPr>
              <w:t>umber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Name as on the passport, and position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Personal </w:t>
            </w:r>
            <w:r>
              <w:rPr>
                <w:rFonts w:ascii="Times New Roman" w:hAnsi="Times New Roman"/>
                <w:lang w:val="en-US" w:eastAsia="bg-BG"/>
              </w:rPr>
              <w:t>n</w:t>
            </w:r>
            <w:r>
              <w:rPr>
                <w:rFonts w:ascii="Times New Roman" w:hAnsi="Times New Roman"/>
                <w:lang w:eastAsia="bg-BG"/>
              </w:rPr>
              <w:t>umber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D742A5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eastAsia="bg-BG"/>
              </w:rPr>
              <w:t>for foreigners</w:t>
            </w:r>
            <w:r w:rsidRPr="00D742A5">
              <w:rPr>
                <w:rFonts w:ascii="Times New Roman" w:hAnsi="Times New Roman"/>
                <w:lang w:eastAsia="bg-BG"/>
              </w:rPr>
              <w:t xml:space="preserve">) </w:t>
            </w:r>
            <w:r>
              <w:rPr>
                <w:rFonts w:ascii="Times New Roman" w:hAnsi="Times New Roman"/>
                <w:lang w:eastAsia="bg-BG"/>
              </w:rPr>
              <w:t>citizenship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I DECLARE hereby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 xml:space="preserve">that I can provide </w:t>
            </w:r>
            <w:r>
              <w:rPr>
                <w:rFonts w:ascii="Times New Roman" w:hAnsi="Times New Roman"/>
                <w:lang w:val="en-US" w:eastAsia="bg-BG"/>
              </w:rPr>
              <w:t xml:space="preserve">for </w:t>
            </w:r>
            <w:r>
              <w:rPr>
                <w:rFonts w:ascii="Times New Roman" w:hAnsi="Times New Roman"/>
                <w:lang w:eastAsia="bg-BG"/>
              </w:rPr>
              <w:t>the program, stay and accommodation for a period of   .... days (not more than 90 days) starting from ......... to ......... of the persons listed below, with whom I am in business relations.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DATA ABOUT THE INVITED PERSON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777"/>
        <w:gridCol w:w="3751"/>
      </w:tblGrid>
      <w:tr w:rsidR="00F72AAA" w:rsidRPr="00D742A5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Name as shown on the passport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Citizen of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Date of birth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Representative of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32844" w:rsidRDefault="00F72AAA" w:rsidP="00432844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Trader’s name and type </w:t>
            </w:r>
            <w:r w:rsidRPr="00D742A5">
              <w:rPr>
                <w:rFonts w:ascii="Times New Roman" w:hAnsi="Times New Roman"/>
                <w:lang w:eastAsia="bg-BG"/>
              </w:rPr>
              <w:t xml:space="preserve"> - </w:t>
            </w:r>
            <w:r>
              <w:rPr>
                <w:rFonts w:ascii="Times New Roman" w:hAnsi="Times New Roman"/>
                <w:lang w:val="en-US" w:eastAsia="bg-BG"/>
              </w:rPr>
              <w:t>Sole Trader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LTD.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LLC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eastAsia="bg-BG"/>
              </w:rPr>
              <w:t>PLC</w:t>
            </w:r>
            <w:r w:rsidRPr="00D742A5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etc.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Headquarters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429"/>
        <w:gridCol w:w="3269"/>
        <w:gridCol w:w="3830"/>
      </w:tblGrid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Country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D</w:t>
            </w:r>
            <w:r>
              <w:rPr>
                <w:rFonts w:ascii="Times New Roman" w:hAnsi="Times New Roman"/>
                <w:lang w:eastAsia="bg-BG"/>
              </w:rPr>
              <w:t>istrict, state, province etc.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Address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City/vill.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Street</w:t>
            </w:r>
            <w:r w:rsidRPr="00D742A5">
              <w:rPr>
                <w:rFonts w:ascii="Times New Roman" w:hAnsi="Times New Roman"/>
                <w:lang w:eastAsia="bg-BG"/>
              </w:rPr>
              <w:t xml:space="preserve">, №, </w:t>
            </w:r>
            <w:r>
              <w:rPr>
                <w:rFonts w:ascii="Times New Roman" w:hAnsi="Times New Roman"/>
                <w:lang w:eastAsia="bg-BG"/>
              </w:rPr>
              <w:t>Bl.,Entr.,Apt.</w:t>
            </w:r>
            <w:r w:rsidRPr="00D742A5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Telephone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Fax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Telex</w:t>
            </w: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center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The foreigner is accompanied by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F</w:t>
            </w:r>
            <w:r>
              <w:rPr>
                <w:rFonts w:ascii="Times New Roman" w:hAnsi="Times New Roman"/>
                <w:lang w:eastAsia="bg-BG"/>
              </w:rPr>
              <w:t>amily members, secretary, driver, translator and other staff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312"/>
        <w:gridCol w:w="3350"/>
        <w:gridCol w:w="2415"/>
        <w:gridCol w:w="1451"/>
      </w:tblGrid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D742A5">
              <w:rPr>
                <w:rFonts w:ascii="Times New Roman" w:hAnsi="Times New Roman"/>
                <w:lang w:eastAsia="bg-BG"/>
              </w:rPr>
              <w:t>№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Name as shown on the passport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Citizen of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Date of birth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jc w:val="right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D742A5" w:rsidTr="00B256D4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B256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I A</w:t>
            </w:r>
            <w:r>
              <w:rPr>
                <w:rFonts w:ascii="Times New Roman" w:hAnsi="Times New Roman"/>
                <w:lang w:val="en-US" w:eastAsia="bg-BG"/>
              </w:rPr>
              <w:t>M</w:t>
            </w:r>
            <w:r>
              <w:rPr>
                <w:rFonts w:ascii="Times New Roman" w:hAnsi="Times New Roman"/>
                <w:lang w:eastAsia="bg-BG"/>
              </w:rPr>
              <w:t xml:space="preserve"> AWARE that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D742A5" w:rsidTr="00B256D4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DB563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1. </w:t>
            </w:r>
            <w:r>
              <w:rPr>
                <w:rFonts w:ascii="Times New Roman" w:hAnsi="Times New Roman"/>
                <w:lang w:val="en-US" w:eastAsia="bg-BG"/>
              </w:rPr>
              <w:t>Within</w:t>
            </w:r>
            <w:r w:rsidRPr="00C06FDF">
              <w:rPr>
                <w:rFonts w:ascii="Times New Roman" w:hAnsi="Times New Roman"/>
                <w:lang w:eastAsia="bg-BG"/>
              </w:rPr>
              <w:t xml:space="preserve"> 48 </w:t>
            </w:r>
            <w:r>
              <w:rPr>
                <w:rFonts w:ascii="Times New Roman" w:hAnsi="Times New Roman"/>
                <w:lang w:val="en-US" w:eastAsia="bg-BG"/>
              </w:rPr>
              <w:t>hours from entry into the country, I am obliged to register the invited by me foreigners at the address stated above, and also present this declaration.</w:t>
            </w:r>
          </w:p>
        </w:tc>
      </w:tr>
      <w:tr w:rsidR="00F72AAA" w:rsidRPr="00D742A5" w:rsidTr="00B256D4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DB563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lang w:val="en-US" w:eastAsia="bg-BG"/>
              </w:rPr>
              <w:t>All additional expenses of the persons invited by me to stay in the</w:t>
            </w:r>
            <w:r>
              <w:rPr>
                <w:rFonts w:ascii="Times New Roman" w:hAnsi="Times New Roman"/>
                <w:lang w:eastAsia="bg-BG"/>
              </w:rPr>
              <w:t xml:space="preserve"> Republic of Bulgaria</w:t>
            </w:r>
            <w:r>
              <w:rPr>
                <w:rFonts w:ascii="Times New Roman" w:hAnsi="Times New Roman"/>
                <w:lang w:val="en-US" w:eastAsia="bg-BG"/>
              </w:rPr>
              <w:t xml:space="preserve">, and their </w:t>
            </w:r>
            <w:r>
              <w:rPr>
                <w:rFonts w:ascii="Times New Roman" w:hAnsi="Times New Roman"/>
                <w:lang w:eastAsia="bg-BG"/>
              </w:rPr>
              <w:t xml:space="preserve">return to their country of </w:t>
            </w:r>
            <w:r>
              <w:rPr>
                <w:rFonts w:ascii="Times New Roman" w:hAnsi="Times New Roman"/>
                <w:lang w:val="en-US" w:eastAsia="bg-BG"/>
              </w:rPr>
              <w:t>residence</w:t>
            </w:r>
            <w:r w:rsidRPr="00C06FDF">
              <w:rPr>
                <w:rFonts w:ascii="Times New Roman" w:hAnsi="Times New Roman"/>
                <w:lang w:eastAsia="bg-BG"/>
              </w:rPr>
              <w:t xml:space="preserve"> (</w:t>
            </w:r>
            <w:r>
              <w:rPr>
                <w:rFonts w:ascii="Times New Roman" w:hAnsi="Times New Roman"/>
                <w:lang w:val="en-US" w:eastAsia="bg-BG"/>
              </w:rPr>
              <w:t>transport expenses, healthcare, compensations for damages caused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etc</w:t>
            </w:r>
            <w:r>
              <w:rPr>
                <w:rFonts w:ascii="Times New Roman" w:hAnsi="Times New Roman"/>
                <w:lang w:eastAsia="bg-BG"/>
              </w:rPr>
              <w:t>.)</w:t>
            </w:r>
            <w:r>
              <w:rPr>
                <w:rFonts w:ascii="Times New Roman" w:hAnsi="Times New Roman"/>
                <w:lang w:val="en-US" w:eastAsia="bg-BG"/>
              </w:rPr>
              <w:t xml:space="preserve"> shall be on my account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D742A5" w:rsidTr="00B256D4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DB563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 xml:space="preserve">3. </w:t>
            </w:r>
            <w:r>
              <w:rPr>
                <w:rFonts w:ascii="Times New Roman" w:hAnsi="Times New Roman"/>
                <w:lang w:val="en-US" w:eastAsia="bg-BG"/>
              </w:rPr>
              <w:t>I am aware of my penal liability under art. 313 of the Criminal Code for any untrue data declared by me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386"/>
        <w:gridCol w:w="7142"/>
      </w:tblGrid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Date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DECLARER</w:t>
            </w:r>
            <w:r w:rsidRPr="00D742A5">
              <w:rPr>
                <w:rFonts w:ascii="Times New Roman" w:hAnsi="Times New Roman"/>
                <w:lang w:eastAsia="bg-BG"/>
              </w:rPr>
              <w:t>: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43284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D742A5">
              <w:rPr>
                <w:rFonts w:ascii="Times New Roman" w:hAnsi="Times New Roman"/>
                <w:lang w:eastAsia="bg-BG"/>
              </w:rPr>
              <w:t>(</w:t>
            </w:r>
            <w:r>
              <w:rPr>
                <w:rFonts w:ascii="Times New Roman" w:hAnsi="Times New Roman"/>
                <w:lang w:val="en-US" w:eastAsia="bg-BG"/>
              </w:rPr>
              <w:t>signature and name of the person registered in the Business Register)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</w:tr>
    </w:tbl>
    <w:p w:rsidR="00F72AAA" w:rsidRPr="00D742A5" w:rsidRDefault="00F72AAA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Notes</w:t>
            </w:r>
            <w:r w:rsidRPr="00D742A5">
              <w:rPr>
                <w:rFonts w:ascii="Times New Roman" w:hAnsi="Times New Roman"/>
                <w:lang w:eastAsia="bg-BG"/>
              </w:rPr>
              <w:t xml:space="preserve">: </w:t>
            </w:r>
            <w:r>
              <w:rPr>
                <w:rFonts w:ascii="Times New Roman" w:hAnsi="Times New Roman"/>
                <w:lang w:eastAsia="bg-BG"/>
              </w:rPr>
              <w:t>Any unused space after completing the data about the accompanying persons should be struck through with a slash</w:t>
            </w:r>
            <w:r w:rsidRPr="00D742A5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32844" w:rsidRDefault="00F72AAA" w:rsidP="00D742A5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eastAsia="bg-BG"/>
              </w:rPr>
              <w:t>This document should be prepared in three copies.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D742A5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eastAsia="bg-BG"/>
              </w:rPr>
              <w:t>This is a personal document and should be kept by the person during his/her visit in the Republic of Bulgaria. Any correction makes the document invalid</w:t>
            </w:r>
            <w:r w:rsidRPr="00D742A5">
              <w:rPr>
                <w:rFonts w:ascii="Times New Roman" w:hAnsi="Times New Roman"/>
                <w:lang w:eastAsia="bg-BG"/>
              </w:rPr>
              <w:t>.</w:t>
            </w:r>
          </w:p>
          <w:p w:rsidR="00F72AAA" w:rsidRPr="00A90634" w:rsidRDefault="00F72AAA" w:rsidP="00D742A5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D0097" w:rsidRDefault="00F72AAA" w:rsidP="00D742A5">
            <w:pPr>
              <w:spacing w:after="0" w:line="240" w:lineRule="auto"/>
              <w:rPr>
                <w:rFonts w:ascii="Times New Roman" w:hAnsi="Times New Roman"/>
                <w:lang w:val="ru-RU" w:eastAsia="bg-BG"/>
              </w:rPr>
            </w:pPr>
            <w:r w:rsidRPr="00D742A5">
              <w:rPr>
                <w:rFonts w:ascii="Times New Roman" w:hAnsi="Times New Roman"/>
                <w:lang w:eastAsia="bg-BG"/>
              </w:rPr>
              <w:t xml:space="preserve">Настоящий документ является личным и </w:t>
            </w:r>
            <w:r w:rsidRPr="007A0B5E">
              <w:rPr>
                <w:rFonts w:ascii="Times New Roman" w:hAnsi="Times New Roman"/>
                <w:lang w:eastAsia="bg-BG"/>
              </w:rPr>
              <w:t>владелец</w:t>
            </w:r>
            <w:r w:rsidRPr="00D742A5">
              <w:rPr>
                <w:rFonts w:ascii="Times New Roman" w:hAnsi="Times New Roman"/>
                <w:lang w:eastAsia="bg-BG"/>
              </w:rPr>
              <w:t xml:space="preserve"> должен хранить его в течении своего пребывания в Республике Болгарии. Любая поправка делает документ недействительным.</w:t>
            </w: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D0097" w:rsidRDefault="00F72AAA" w:rsidP="00D742A5">
            <w:pPr>
              <w:spacing w:after="0" w:line="240" w:lineRule="auto"/>
              <w:rPr>
                <w:rFonts w:ascii="Times New Roman" w:hAnsi="Times New Roman"/>
                <w:lang w:val="ru-RU"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D742A5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  <w:r w:rsidRPr="00D742A5">
              <w:rPr>
                <w:rFonts w:ascii="Times New Roman" w:hAnsi="Times New Roman"/>
                <w:lang w:eastAsia="bg-BG"/>
              </w:rPr>
              <w:t>C'est un document personnel et la personne est oblegee de le garder lors de sa visite en Republique de Bulgarie. Chaque correction fait le document invalide.</w:t>
            </w:r>
          </w:p>
          <w:p w:rsidR="00F72AAA" w:rsidRPr="00A90634" w:rsidRDefault="00F72AAA" w:rsidP="00D742A5">
            <w:pPr>
              <w:spacing w:after="0" w:line="240" w:lineRule="auto"/>
              <w:rPr>
                <w:rFonts w:ascii="Times New Roman" w:hAnsi="Times New Roman"/>
                <w:lang w:val="en-US" w:eastAsia="bg-BG"/>
              </w:rPr>
            </w:pPr>
          </w:p>
        </w:tc>
      </w:tr>
      <w:tr w:rsidR="00F72AAA" w:rsidRPr="00D742A5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742A5" w:rsidRDefault="00F72AAA" w:rsidP="00D742A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D742A5">
              <w:rPr>
                <w:rFonts w:ascii="Times New Roman" w:hAnsi="Times New Roman"/>
                <w:lang w:eastAsia="bg-BG"/>
              </w:rPr>
              <w:t>El presente documento es personal y tiene que ser guardado por el portador durante su visita en la Republica de Bulgaria. Cada correccion hace el documento invalido.</w:t>
            </w:r>
          </w:p>
        </w:tc>
      </w:tr>
    </w:tbl>
    <w:p w:rsidR="00F72AAA" w:rsidRPr="00D742A5" w:rsidRDefault="00F72AAA" w:rsidP="00D742A5">
      <w:pPr>
        <w:spacing w:after="0" w:line="240" w:lineRule="auto"/>
        <w:rPr>
          <w:rFonts w:ascii="Times New Roman" w:hAnsi="Times New Roman"/>
          <w:lang w:eastAsia="bg-BG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72AAA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499"/>
        <w:gridCol w:w="3029"/>
      </w:tblGrid>
      <w:tr w:rsidR="00F72AAA" w:rsidRPr="00442656" w:rsidTr="00636D42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District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 ..................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Reg.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№: ........................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Date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 ...............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Migration Dept. at CDMoI / DDMoI: city. .........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Civil officer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 ...............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442656">
            <w:pPr>
              <w:spacing w:after="0" w:line="240" w:lineRule="auto"/>
              <w:ind w:right="374"/>
              <w:jc w:val="right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Signature</w:t>
            </w:r>
          </w:p>
          <w:p w:rsidR="00F72AAA" w:rsidRDefault="00F72AAA" w:rsidP="00442656">
            <w:pPr>
              <w:spacing w:after="0" w:line="240" w:lineRule="auto"/>
              <w:ind w:right="374"/>
              <w:jc w:val="right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  <w:p w:rsidR="00F72AAA" w:rsidRPr="00271563" w:rsidRDefault="00F72AAA" w:rsidP="00442656">
            <w:pPr>
              <w:spacing w:after="0" w:line="240" w:lineRule="auto"/>
              <w:ind w:right="374"/>
              <w:jc w:val="right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B256D4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INVITATION-DECLARATION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9103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By a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legal person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registered under the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Law on the Non-Profit Legal Entities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for a business visit of a foreigner in the  Republic of Bulgaria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DATA ABOUT THE BULGARIAN TRADER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Trader’s name and type 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328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Sole Trader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LTD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LLC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PLC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Headquarters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District, municipality, city/vill.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Address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City/vill.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Street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№,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Bl.,Entr.,Apt.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75"/>
        <w:gridCol w:w="3152"/>
        <w:gridCol w:w="3001"/>
      </w:tblGrid>
      <w:tr w:rsidR="00F72AAA" w:rsidRPr="00442656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Telephone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Fax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ind w:left="748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Telex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Represented by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9103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Citizenn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umber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Name as on the passport, and position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Personal </w:t>
            </w:r>
            <w:r>
              <w:rPr>
                <w:rFonts w:ascii="Times New Roman" w:hAnsi="Times New Roman"/>
                <w:lang w:val="en-US" w:eastAsia="bg-BG"/>
              </w:rPr>
              <w:t>n</w:t>
            </w:r>
            <w:r>
              <w:rPr>
                <w:rFonts w:ascii="Times New Roman" w:hAnsi="Times New Roman"/>
                <w:lang w:eastAsia="bg-BG"/>
              </w:rPr>
              <w:t>umber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for foreigners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citizenship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I DECLARE HEREBY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that I can provide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for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the program, stay and accommodation for a period of   .... days (not more than 90 days) starting from ......... to ......... of the persons listed below, with whom I am in business relations.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DATA ABOUT THE INVITED PERSON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783"/>
        <w:gridCol w:w="3745"/>
      </w:tblGrid>
      <w:tr w:rsidR="00F72AAA" w:rsidRPr="00442656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Name as shown on the passport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Citizen of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Date of birth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Representative of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Trader’s name and type 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- ЕТ,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LTD.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LLC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PLC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E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Headquarters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436"/>
        <w:gridCol w:w="3260"/>
        <w:gridCol w:w="3832"/>
      </w:tblGrid>
      <w:tr w:rsidR="00F72AAA" w:rsidRPr="00442656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Country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istrict, state, province etc.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Address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City/vill.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Street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, №,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Bl.,Entr.,Apt.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Telephone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Fax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Telex</w:t>
            </w: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The foreigner is accompanied by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F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amily members, secretary, driver, translator and other staff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92"/>
        <w:gridCol w:w="3519"/>
        <w:gridCol w:w="2532"/>
        <w:gridCol w:w="2485"/>
      </w:tblGrid>
      <w:tr w:rsidR="00F72AAA" w:rsidRPr="00442656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Name as shown on the passport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Citizen of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Date of birth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DC139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On the back of Enclosure 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№ 5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to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art.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17,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par.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4</w:t>
            </w:r>
          </w:p>
        </w:tc>
      </w:tr>
    </w:tbl>
    <w:p w:rsidR="00F72AAA" w:rsidRPr="00432844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val="en-US"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442656" w:rsidTr="00B35DFC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B256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I A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AWARE that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F72AAA" w:rsidRPr="00442656" w:rsidTr="00B35DFC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DB563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1. </w:t>
            </w:r>
            <w:r>
              <w:rPr>
                <w:rFonts w:ascii="Times New Roman" w:hAnsi="Times New Roman"/>
                <w:lang w:val="en-US" w:eastAsia="bg-BG"/>
              </w:rPr>
              <w:t>Within</w:t>
            </w:r>
            <w:r w:rsidRPr="00C06FDF">
              <w:rPr>
                <w:rFonts w:ascii="Times New Roman" w:hAnsi="Times New Roman"/>
                <w:lang w:eastAsia="bg-BG"/>
              </w:rPr>
              <w:t xml:space="preserve"> 48 </w:t>
            </w:r>
            <w:r>
              <w:rPr>
                <w:rFonts w:ascii="Times New Roman" w:hAnsi="Times New Roman"/>
                <w:lang w:val="en-US" w:eastAsia="bg-BG"/>
              </w:rPr>
              <w:t>hours from entry into the country, I am obliged to register the invited by me foreigners at the address stated above, and also present this declaration.</w:t>
            </w:r>
          </w:p>
        </w:tc>
      </w:tr>
      <w:tr w:rsidR="00F72AAA" w:rsidRPr="00442656" w:rsidTr="00B35DFC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C06FDF" w:rsidRDefault="00F72AAA" w:rsidP="00DB563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C06FDF">
              <w:rPr>
                <w:rFonts w:ascii="Times New Roman" w:hAnsi="Times New Roman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lang w:val="en-US" w:eastAsia="bg-BG"/>
              </w:rPr>
              <w:t>All additional expenses of the persons invited by me to stay in the</w:t>
            </w:r>
            <w:r>
              <w:rPr>
                <w:rFonts w:ascii="Times New Roman" w:hAnsi="Times New Roman"/>
                <w:lang w:eastAsia="bg-BG"/>
              </w:rPr>
              <w:t xml:space="preserve"> Republic of Bulgaria</w:t>
            </w:r>
            <w:r>
              <w:rPr>
                <w:rFonts w:ascii="Times New Roman" w:hAnsi="Times New Roman"/>
                <w:lang w:val="en-US" w:eastAsia="bg-BG"/>
              </w:rPr>
              <w:t xml:space="preserve">, and their </w:t>
            </w:r>
            <w:r>
              <w:rPr>
                <w:rFonts w:ascii="Times New Roman" w:hAnsi="Times New Roman"/>
                <w:lang w:eastAsia="bg-BG"/>
              </w:rPr>
              <w:t xml:space="preserve">return to their country of </w:t>
            </w:r>
            <w:r>
              <w:rPr>
                <w:rFonts w:ascii="Times New Roman" w:hAnsi="Times New Roman"/>
                <w:lang w:val="en-US" w:eastAsia="bg-BG"/>
              </w:rPr>
              <w:t>residence</w:t>
            </w:r>
            <w:r w:rsidRPr="00C06FDF">
              <w:rPr>
                <w:rFonts w:ascii="Times New Roman" w:hAnsi="Times New Roman"/>
                <w:lang w:eastAsia="bg-BG"/>
              </w:rPr>
              <w:t xml:space="preserve"> (</w:t>
            </w:r>
            <w:r>
              <w:rPr>
                <w:rFonts w:ascii="Times New Roman" w:hAnsi="Times New Roman"/>
                <w:lang w:val="en-US" w:eastAsia="bg-BG"/>
              </w:rPr>
              <w:t>transport expenses, healthcare, compensations for damages caused</w:t>
            </w:r>
            <w:r w:rsidRPr="00C06FDF">
              <w:rPr>
                <w:rFonts w:ascii="Times New Roman" w:hAnsi="Times New Roman"/>
                <w:lang w:eastAsia="bg-BG"/>
              </w:rPr>
              <w:t xml:space="preserve">, </w:t>
            </w:r>
            <w:r>
              <w:rPr>
                <w:rFonts w:ascii="Times New Roman" w:hAnsi="Times New Roman"/>
                <w:lang w:val="en-US" w:eastAsia="bg-BG"/>
              </w:rPr>
              <w:t>etc</w:t>
            </w:r>
            <w:r>
              <w:rPr>
                <w:rFonts w:ascii="Times New Roman" w:hAnsi="Times New Roman"/>
                <w:lang w:eastAsia="bg-BG"/>
              </w:rPr>
              <w:t>.)</w:t>
            </w:r>
            <w:r>
              <w:rPr>
                <w:rFonts w:ascii="Times New Roman" w:hAnsi="Times New Roman"/>
                <w:lang w:val="en-US" w:eastAsia="bg-BG"/>
              </w:rPr>
              <w:t xml:space="preserve"> shall be on my account</w:t>
            </w:r>
            <w:r w:rsidRPr="00C06FDF">
              <w:rPr>
                <w:rFonts w:ascii="Times New Roman" w:hAnsi="Times New Roman"/>
                <w:lang w:eastAsia="bg-BG"/>
              </w:rPr>
              <w:t>.</w:t>
            </w:r>
          </w:p>
        </w:tc>
      </w:tr>
      <w:tr w:rsidR="00F72AAA" w:rsidRPr="00442656" w:rsidTr="00B35DFC">
        <w:trPr>
          <w:tblCellSpacing w:w="0" w:type="dxa"/>
        </w:trPr>
        <w:tc>
          <w:tcPr>
            <w:tcW w:w="9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7A0B5E" w:rsidRDefault="00F72AAA" w:rsidP="00DB5632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7A0B5E">
              <w:rPr>
                <w:rFonts w:ascii="Times New Roman" w:hAnsi="Times New Roman"/>
                <w:lang w:eastAsia="bg-BG"/>
              </w:rPr>
              <w:t xml:space="preserve">3. </w:t>
            </w:r>
            <w:r>
              <w:rPr>
                <w:rFonts w:ascii="Times New Roman" w:hAnsi="Times New Roman"/>
                <w:lang w:val="en-US" w:eastAsia="bg-BG"/>
              </w:rPr>
              <w:t>I am aware of my penal liability under art. 313 of the Criminal Code for any untrue data declared by me</w:t>
            </w:r>
            <w:r w:rsidRPr="007A0B5E">
              <w:rPr>
                <w:rFonts w:ascii="Times New Roman" w:hAnsi="Times New Roman"/>
                <w:lang w:eastAsia="bg-BG"/>
              </w:rPr>
              <w:t>.</w:t>
            </w: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388"/>
        <w:gridCol w:w="7140"/>
      </w:tblGrid>
      <w:tr w:rsidR="00F72AAA" w:rsidRPr="00442656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Date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DECLARER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4328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signature and name of the person registered in the Register of legal persons at the Ministry of Justice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</w:p>
          <w:p w:rsidR="00F72AAA" w:rsidRPr="00432844" w:rsidRDefault="00F72AAA" w:rsidP="004328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</w:tbl>
    <w:p w:rsidR="00F72AAA" w:rsidRPr="00442656" w:rsidRDefault="00F72AAA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28"/>
      </w:tblGrid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Notes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Any unused space after completing the data about the accompanying persons should be struck through with a slash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C1391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This document should be prepared in three copies.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This is a personal document and should be kept by the person during his/her visit in the Republic of Bulgaria. Any correction makes the document invalid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  <w:p w:rsidR="00F72AAA" w:rsidRPr="00DC1391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DC1391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Настоящий документ является личным и </w:t>
            </w:r>
            <w:r w:rsidRPr="007A0B5E">
              <w:rPr>
                <w:rFonts w:ascii="Times New Roman" w:hAnsi="Times New Roman"/>
                <w:lang w:eastAsia="bg-BG"/>
              </w:rPr>
              <w:t>владелец</w:t>
            </w: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должен хранить его в течении своего пребывания в Республике Болгарии. Любая поправка делает документ недействительным.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C'est un document personnel et la personne est oblegee de le garder lors de sa visite en Republique de Bulgarie. Chaque correction fait le document invalide.</w:t>
            </w:r>
          </w:p>
          <w:p w:rsidR="00F72AAA" w:rsidRPr="00DC1391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hAnsi="Times New Roman"/>
                <w:sz w:val="24"/>
                <w:szCs w:val="24"/>
                <w:lang w:eastAsia="bg-BG"/>
              </w:rPr>
              <w:t>El presente documento es personal y tiene que ser guardado por el portador durante su visita en la Republica de Bulgaria. Cada correccion hace el documento invalido.</w:t>
            </w:r>
          </w:p>
        </w:tc>
      </w:tr>
      <w:tr w:rsidR="00F72AAA" w:rsidRPr="00442656" w:rsidTr="00636D42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AAA" w:rsidRPr="00442656" w:rsidRDefault="00F72AAA" w:rsidP="0044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F72AAA" w:rsidRPr="00442656" w:rsidRDefault="00F72AAA" w:rsidP="00442656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</w:p>
    <w:p w:rsidR="00F72AAA" w:rsidRPr="0063036B" w:rsidRDefault="00F72AAA" w:rsidP="002A771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F72AAA" w:rsidRPr="0063036B" w:rsidSect="00F64604">
      <w:pgSz w:w="11906" w:h="16838"/>
      <w:pgMar w:top="1276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7"/>
  </w:num>
  <w:num w:numId="3">
    <w:abstractNumId w:val="25"/>
  </w:num>
  <w:num w:numId="4">
    <w:abstractNumId w:val="7"/>
  </w:num>
  <w:num w:numId="5">
    <w:abstractNumId w:val="38"/>
  </w:num>
  <w:num w:numId="6">
    <w:abstractNumId w:val="28"/>
  </w:num>
  <w:num w:numId="7">
    <w:abstractNumId w:val="41"/>
  </w:num>
  <w:num w:numId="8">
    <w:abstractNumId w:val="36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5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2"/>
  </w:num>
  <w:num w:numId="34">
    <w:abstractNumId w:val="22"/>
  </w:num>
  <w:num w:numId="35">
    <w:abstractNumId w:val="4"/>
  </w:num>
  <w:num w:numId="36">
    <w:abstractNumId w:val="20"/>
  </w:num>
  <w:num w:numId="37">
    <w:abstractNumId w:val="34"/>
  </w:num>
  <w:num w:numId="38">
    <w:abstractNumId w:val="6"/>
  </w:num>
  <w:num w:numId="39">
    <w:abstractNumId w:val="39"/>
  </w:num>
  <w:num w:numId="40">
    <w:abstractNumId w:val="11"/>
  </w:num>
  <w:num w:numId="41">
    <w:abstractNumId w:val="40"/>
  </w:num>
  <w:num w:numId="42">
    <w:abstractNumId w:val="9"/>
  </w:num>
  <w:num w:numId="43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4DA6"/>
    <w:rsid w:val="00024C13"/>
    <w:rsid w:val="0004735C"/>
    <w:rsid w:val="000569FF"/>
    <w:rsid w:val="0006208E"/>
    <w:rsid w:val="00075639"/>
    <w:rsid w:val="00097AE5"/>
    <w:rsid w:val="000B5698"/>
    <w:rsid w:val="000C22DC"/>
    <w:rsid w:val="000D0FCE"/>
    <w:rsid w:val="000E11EA"/>
    <w:rsid w:val="0012577B"/>
    <w:rsid w:val="00163B3B"/>
    <w:rsid w:val="00177983"/>
    <w:rsid w:val="0018175D"/>
    <w:rsid w:val="001F24C0"/>
    <w:rsid w:val="00207306"/>
    <w:rsid w:val="002137CE"/>
    <w:rsid w:val="0024160C"/>
    <w:rsid w:val="00244275"/>
    <w:rsid w:val="00263D1B"/>
    <w:rsid w:val="00265DB0"/>
    <w:rsid w:val="00271563"/>
    <w:rsid w:val="002856CA"/>
    <w:rsid w:val="002A67B8"/>
    <w:rsid w:val="002A771A"/>
    <w:rsid w:val="002D0066"/>
    <w:rsid w:val="002E0F0D"/>
    <w:rsid w:val="002E35E8"/>
    <w:rsid w:val="002E3755"/>
    <w:rsid w:val="002E50B7"/>
    <w:rsid w:val="00300CD4"/>
    <w:rsid w:val="00323344"/>
    <w:rsid w:val="00332DD6"/>
    <w:rsid w:val="003474F0"/>
    <w:rsid w:val="00351389"/>
    <w:rsid w:val="00397D6A"/>
    <w:rsid w:val="003C7067"/>
    <w:rsid w:val="003F14D4"/>
    <w:rsid w:val="003F389F"/>
    <w:rsid w:val="003F46E7"/>
    <w:rsid w:val="00421BFC"/>
    <w:rsid w:val="00426950"/>
    <w:rsid w:val="00432844"/>
    <w:rsid w:val="0043603C"/>
    <w:rsid w:val="00442656"/>
    <w:rsid w:val="0046392E"/>
    <w:rsid w:val="00475155"/>
    <w:rsid w:val="004B66BD"/>
    <w:rsid w:val="004D4D22"/>
    <w:rsid w:val="004D66C2"/>
    <w:rsid w:val="0050400C"/>
    <w:rsid w:val="005154DB"/>
    <w:rsid w:val="00527230"/>
    <w:rsid w:val="00535B31"/>
    <w:rsid w:val="00536DF0"/>
    <w:rsid w:val="00561D82"/>
    <w:rsid w:val="005855E9"/>
    <w:rsid w:val="005A5273"/>
    <w:rsid w:val="00605351"/>
    <w:rsid w:val="00611E6B"/>
    <w:rsid w:val="00620120"/>
    <w:rsid w:val="0063036B"/>
    <w:rsid w:val="00633375"/>
    <w:rsid w:val="00636D42"/>
    <w:rsid w:val="00640E97"/>
    <w:rsid w:val="00665CE4"/>
    <w:rsid w:val="006748C3"/>
    <w:rsid w:val="00691BAB"/>
    <w:rsid w:val="006D313C"/>
    <w:rsid w:val="006F426A"/>
    <w:rsid w:val="00703DD8"/>
    <w:rsid w:val="00730E74"/>
    <w:rsid w:val="00750EB6"/>
    <w:rsid w:val="007719CB"/>
    <w:rsid w:val="00773A1B"/>
    <w:rsid w:val="0079705A"/>
    <w:rsid w:val="007A0B5E"/>
    <w:rsid w:val="007B5176"/>
    <w:rsid w:val="007C7851"/>
    <w:rsid w:val="007D3873"/>
    <w:rsid w:val="00816F6B"/>
    <w:rsid w:val="008172AF"/>
    <w:rsid w:val="00841026"/>
    <w:rsid w:val="00875673"/>
    <w:rsid w:val="008B7333"/>
    <w:rsid w:val="008E60C4"/>
    <w:rsid w:val="00900115"/>
    <w:rsid w:val="00900693"/>
    <w:rsid w:val="00905B86"/>
    <w:rsid w:val="00910393"/>
    <w:rsid w:val="00916BA5"/>
    <w:rsid w:val="0094633B"/>
    <w:rsid w:val="009866D5"/>
    <w:rsid w:val="009D366E"/>
    <w:rsid w:val="009D4DA6"/>
    <w:rsid w:val="00A226D4"/>
    <w:rsid w:val="00A3601B"/>
    <w:rsid w:val="00A42669"/>
    <w:rsid w:val="00A81891"/>
    <w:rsid w:val="00A90634"/>
    <w:rsid w:val="00AE10B4"/>
    <w:rsid w:val="00AE2BF6"/>
    <w:rsid w:val="00AF1CD0"/>
    <w:rsid w:val="00AF24B4"/>
    <w:rsid w:val="00AF3BF3"/>
    <w:rsid w:val="00B07906"/>
    <w:rsid w:val="00B22620"/>
    <w:rsid w:val="00B256D4"/>
    <w:rsid w:val="00B3236E"/>
    <w:rsid w:val="00B35DFC"/>
    <w:rsid w:val="00B375E5"/>
    <w:rsid w:val="00B548B8"/>
    <w:rsid w:val="00B55512"/>
    <w:rsid w:val="00B74442"/>
    <w:rsid w:val="00B941B1"/>
    <w:rsid w:val="00BE7FA9"/>
    <w:rsid w:val="00C06FDF"/>
    <w:rsid w:val="00C34ECA"/>
    <w:rsid w:val="00C85682"/>
    <w:rsid w:val="00C8790F"/>
    <w:rsid w:val="00CA093C"/>
    <w:rsid w:val="00CE5FC8"/>
    <w:rsid w:val="00CE79BA"/>
    <w:rsid w:val="00D043F5"/>
    <w:rsid w:val="00D158E5"/>
    <w:rsid w:val="00D37B96"/>
    <w:rsid w:val="00D702A7"/>
    <w:rsid w:val="00D742A5"/>
    <w:rsid w:val="00DA73F9"/>
    <w:rsid w:val="00DA7AE2"/>
    <w:rsid w:val="00DB5632"/>
    <w:rsid w:val="00DC1391"/>
    <w:rsid w:val="00DD0097"/>
    <w:rsid w:val="00DE52F0"/>
    <w:rsid w:val="00E34B8B"/>
    <w:rsid w:val="00E53368"/>
    <w:rsid w:val="00E60EDB"/>
    <w:rsid w:val="00E6406F"/>
    <w:rsid w:val="00E86BDB"/>
    <w:rsid w:val="00E92D3E"/>
    <w:rsid w:val="00EF142E"/>
    <w:rsid w:val="00EF5609"/>
    <w:rsid w:val="00F0335D"/>
    <w:rsid w:val="00F14179"/>
    <w:rsid w:val="00F26029"/>
    <w:rsid w:val="00F26F1B"/>
    <w:rsid w:val="00F64604"/>
    <w:rsid w:val="00F72AAA"/>
    <w:rsid w:val="00F73403"/>
    <w:rsid w:val="00F83508"/>
    <w:rsid w:val="00F92EB6"/>
    <w:rsid w:val="00FD2FB4"/>
    <w:rsid w:val="00FE255A"/>
    <w:rsid w:val="00FF0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A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locked/>
    <w:rsid w:val="002A771A"/>
    <w:rPr>
      <w:rFonts w:ascii="Courier New" w:hAnsi="Courier New"/>
      <w:lang w:val="bg-BG" w:eastAsia="bg-BG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/>
      <w:sz w:val="20"/>
      <w:szCs w:val="20"/>
      <w:lang w:eastAsia="bg-BG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9D366E"/>
    <w:rPr>
      <w:rFonts w:ascii="Courier New" w:hAnsi="Courier New" w:cs="Times New Roman"/>
      <w:sz w:val="20"/>
      <w:lang w:eastAsia="en-US"/>
    </w:rPr>
  </w:style>
  <w:style w:type="character" w:styleId="Hyperlink">
    <w:name w:val="Hyperlink"/>
    <w:basedOn w:val="DefaultParagraphFont"/>
    <w:uiPriority w:val="99"/>
    <w:rsid w:val="00FD2FB4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3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6DF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86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86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86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86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86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486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86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86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86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869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869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86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10</Pages>
  <Words>2790</Words>
  <Characters>15908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TSTrifonow</cp:lastModifiedBy>
  <cp:revision>11</cp:revision>
  <dcterms:created xsi:type="dcterms:W3CDTF">2018-09-03T13:03:00Z</dcterms:created>
  <dcterms:modified xsi:type="dcterms:W3CDTF">2018-09-13T12:37:00Z</dcterms:modified>
</cp:coreProperties>
</file>