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E0" w:rsidRPr="00E848AF" w:rsidRDefault="00A008E0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en-US" w:eastAsia="bg-BG"/>
        </w:rPr>
      </w:pPr>
      <w:bookmarkStart w:id="0" w:name="_GoBack"/>
      <w:bookmarkEnd w:id="0"/>
    </w:p>
    <w:p w:rsidR="00A008E0" w:rsidRDefault="00A008E0" w:rsidP="008E60C4">
      <w:pPr>
        <w:pStyle w:val="ListParagraph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lang w:val="en-US" w:eastAsia="bg-BG"/>
        </w:rPr>
      </w:pPr>
      <w:r>
        <w:rPr>
          <w:rFonts w:ascii="Times New Roman" w:hAnsi="Times New Roman"/>
          <w:sz w:val="28"/>
          <w:szCs w:val="28"/>
          <w:lang w:eastAsia="bg-BG"/>
        </w:rPr>
        <w:t>684 A</w:t>
      </w:r>
      <w:r>
        <w:rPr>
          <w:rFonts w:ascii="Times New Roman" w:hAnsi="Times New Roman"/>
          <w:sz w:val="28"/>
          <w:szCs w:val="28"/>
          <w:lang w:val="en-US" w:eastAsia="bg-BG"/>
        </w:rPr>
        <w:t>d</w:t>
      </w:r>
      <w:r>
        <w:rPr>
          <w:rFonts w:ascii="Times New Roman" w:hAnsi="Times New Roman"/>
          <w:sz w:val="28"/>
          <w:szCs w:val="28"/>
          <w:lang w:eastAsia="bg-BG"/>
        </w:rPr>
        <w:t>dress</w:t>
      </w:r>
      <w:r>
        <w:rPr>
          <w:rFonts w:ascii="Times New Roman" w:hAnsi="Times New Roman"/>
          <w:sz w:val="28"/>
          <w:szCs w:val="28"/>
          <w:lang w:val="en-US" w:eastAsia="bg-BG"/>
        </w:rPr>
        <w:t xml:space="preserve">registration of foreign citizens  </w:t>
      </w:r>
    </w:p>
    <w:p w:rsidR="00A008E0" w:rsidRPr="00211C1B" w:rsidRDefault="00A008E0" w:rsidP="008E60C4">
      <w:pPr>
        <w:pStyle w:val="ListParagraph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lang w:val="en-US" w:eastAsia="bg-BG"/>
        </w:rPr>
      </w:pPr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the </w:t>
      </w:r>
      <w:r>
        <w:rPr>
          <w:rFonts w:ascii="Times New Roman" w:hAnsi="Times New Roman"/>
          <w:sz w:val="24"/>
          <w:szCs w:val="24"/>
          <w:lang w:val="en-US"/>
        </w:rPr>
        <w:t>offices for administrative control of foreigners or the relevant Regional Department of the Ministry of Interior (RD</w:t>
      </w:r>
      <w:r w:rsidRPr="002A2E49">
        <w:rPr>
          <w:rFonts w:ascii="Times New Roman" w:hAnsi="Times New Roman"/>
          <w:sz w:val="24"/>
          <w:szCs w:val="24"/>
          <w:lang w:val="en-US"/>
        </w:rPr>
        <w:t>MoI)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A008E0" w:rsidRPr="002A2E49" w:rsidRDefault="00A008E0" w:rsidP="003E1DC2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>unit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accepting documents and providing information on </w:t>
      </w:r>
      <w:r w:rsidRPr="003E1DC2">
        <w:rPr>
          <w:rFonts w:ascii="Times New Roman" w:hAnsi="Times New Roman"/>
          <w:sz w:val="24"/>
          <w:szCs w:val="24"/>
          <w:lang w:val="en-US"/>
        </w:rPr>
        <w:t>the status of 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file – the </w:t>
      </w:r>
      <w:r>
        <w:rPr>
          <w:rFonts w:ascii="Times New Roman" w:hAnsi="Times New Roman"/>
          <w:sz w:val="24"/>
          <w:szCs w:val="24"/>
          <w:lang w:val="en-US"/>
        </w:rPr>
        <w:t xml:space="preserve">offices for administrative control of foreigners or the relevant Regional Department of MoI, </w:t>
      </w:r>
      <w:r w:rsidRPr="002A2E49">
        <w:rPr>
          <w:rFonts w:ascii="Times New Roman" w:hAnsi="Times New Roman"/>
          <w:sz w:val="24"/>
          <w:szCs w:val="24"/>
          <w:lang w:val="en-US"/>
        </w:rPr>
        <w:t>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2A2E49">
        <w:rPr>
          <w:rFonts w:ascii="Times New Roman" w:hAnsi="Times New Roman"/>
          <w:sz w:val="24"/>
          <w:szCs w:val="24"/>
        </w:rPr>
        <w:t>02</w:t>
      </w:r>
      <w:r w:rsidRPr="002A2E49">
        <w:rPr>
          <w:rFonts w:ascii="Times New Roman" w:hAnsi="Times New Roman"/>
          <w:sz w:val="24"/>
          <w:szCs w:val="24"/>
          <w:lang w:val="en-US"/>
        </w:rPr>
        <w:t>-</w:t>
      </w:r>
      <w:r w:rsidRPr="002A2E49">
        <w:rPr>
          <w:rFonts w:ascii="Times New Roman" w:hAnsi="Times New Roman"/>
          <w:sz w:val="24"/>
          <w:szCs w:val="24"/>
        </w:rPr>
        <w:t>9822968</w:t>
      </w:r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the </w:t>
      </w:r>
      <w:r>
        <w:rPr>
          <w:rFonts w:ascii="Times New Roman" w:hAnsi="Times New Roman"/>
          <w:sz w:val="24"/>
          <w:szCs w:val="24"/>
          <w:lang w:val="en-US"/>
        </w:rPr>
        <w:t xml:space="preserve">offices for administrative control of foreigners or the relevant Regional Department of MoI. </w:t>
      </w:r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document – </w:t>
      </w:r>
      <w:r>
        <w:rPr>
          <w:rFonts w:ascii="Times New Roman" w:hAnsi="Times New Roman"/>
          <w:sz w:val="24"/>
          <w:szCs w:val="24"/>
          <w:lang w:val="en-US"/>
        </w:rPr>
        <w:t xml:space="preserve">the period of residence of the foreigner in 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hAnsi="Times New Roman"/>
              <w:sz w:val="24"/>
              <w:szCs w:val="24"/>
              <w:lang w:val="en-US"/>
            </w:rPr>
            <w:t>Republic</w:t>
          </w:r>
        </w:smartTag>
        <w:r>
          <w:rPr>
            <w:rFonts w:ascii="Times New Roman" w:hAnsi="Times New Roman"/>
            <w:sz w:val="24"/>
            <w:szCs w:val="24"/>
            <w:lang w:val="en-US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  <w:lang w:val="en-US"/>
            </w:rPr>
            <w:t>Bulgaria</w:t>
          </w:r>
        </w:smartTag>
      </w:smartTag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A008E0" w:rsidRPr="002A2E49" w:rsidRDefault="00A008E0" w:rsidP="003E1DC2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activity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3E1DC2">
        <w:rPr>
          <w:rFonts w:ascii="Times New Roman" w:hAnsi="Times New Roman"/>
          <w:sz w:val="24"/>
          <w:szCs w:val="24"/>
          <w:lang w:val="en-US"/>
        </w:rPr>
        <w:t>he administrative authority</w:t>
      </w:r>
      <w:r>
        <w:rPr>
          <w:rFonts w:ascii="Times New Roman" w:hAnsi="Times New Roman"/>
          <w:sz w:val="24"/>
          <w:szCs w:val="24"/>
          <w:lang w:val="en-US"/>
        </w:rPr>
        <w:t xml:space="preserve"> stated above.</w:t>
      </w:r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>Order, including time limits for appeal against actions of</w:t>
      </w:r>
      <w:r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Administrative Procedure Code 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5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A008E0" w:rsidRPr="002A2E49" w:rsidRDefault="00A008E0" w:rsidP="00211C1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eceiving the result of the service requested -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in person, </w:t>
      </w:r>
      <w:r>
        <w:rPr>
          <w:rFonts w:ascii="Times New Roman" w:hAnsi="Times New Roman"/>
          <w:sz w:val="24"/>
          <w:szCs w:val="24"/>
          <w:lang w:val="en-US"/>
        </w:rPr>
        <w:t xml:space="preserve">at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>offices for administrative control of foreigners or the relevant Regional Department of MoI</w:t>
      </w:r>
      <w:r w:rsidRPr="002A2E49">
        <w:rPr>
          <w:rFonts w:ascii="Times New Roman" w:hAnsi="Times New Roman"/>
          <w:sz w:val="24"/>
          <w:szCs w:val="24"/>
          <w:lang w:val="en-US"/>
        </w:rPr>
        <w:t>.</w:t>
      </w:r>
    </w:p>
    <w:p w:rsidR="00A008E0" w:rsidRPr="00211C1B" w:rsidRDefault="00A008E0" w:rsidP="008E60C4">
      <w:pPr>
        <w:pStyle w:val="ListParagraph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A008E0" w:rsidRPr="00E33D8D" w:rsidRDefault="00A008E0" w:rsidP="00E33D8D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A008E0" w:rsidRDefault="00A008E0" w:rsidP="00263D1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Legal grounds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The Foreigners in the Republic of Bulgaria Act (FRBA)</w:t>
      </w:r>
    </w:p>
    <w:p w:rsidR="00A008E0" w:rsidRDefault="00A008E0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A008E0" w:rsidRDefault="00A008E0" w:rsidP="0046392E">
      <w:pPr>
        <w:spacing w:after="0" w:line="240" w:lineRule="auto"/>
        <w:jc w:val="both"/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28,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Para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3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Foreigners in the Republic of Bulgaria Act</w:t>
      </w:r>
    </w:p>
    <w:p w:rsidR="00A008E0" w:rsidRPr="00263D1B" w:rsidRDefault="00A008E0" w:rsidP="0046392E">
      <w:pPr>
        <w:spacing w:after="0" w:line="240" w:lineRule="auto"/>
        <w:jc w:val="both"/>
        <w:rPr>
          <w:rStyle w:val="Hyperlink"/>
          <w:bCs/>
          <w:color w:val="auto"/>
          <w:sz w:val="24"/>
          <w:szCs w:val="24"/>
          <w:u w:val="none"/>
        </w:rPr>
      </w:pPr>
    </w:p>
    <w:p w:rsidR="00A008E0" w:rsidRPr="00976192" w:rsidRDefault="00A008E0" w:rsidP="0097619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Restrictions and conditionalities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A008E0" w:rsidRDefault="00A008E0" w:rsidP="004D66C2">
      <w:pPr>
        <w:jc w:val="both"/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A physical or legal person that has provided accommodation to a foreigner is obliged, within 3 days upon providing the accommodation, to notify in writing thereof the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officeforadministrativecontrol of foreigners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or the Regional Department of MoI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at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the place of residence</w:t>
      </w:r>
      <w:r w:rsidRPr="009202F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such notification shall contain the names, date of birth, citizenship, and the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foreigner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’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s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identity document series and number</w:t>
      </w:r>
      <w:r w:rsidRPr="009202F5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A008E0" w:rsidRDefault="00A008E0" w:rsidP="004D66C2">
      <w:pPr>
        <w:jc w:val="both"/>
      </w:pPr>
      <w:r>
        <w:rPr>
          <w:rFonts w:ascii="Times New Roman" w:hAnsi="Times New Roman"/>
          <w:sz w:val="24"/>
          <w:szCs w:val="24"/>
          <w:lang w:val="en-US"/>
        </w:rPr>
        <w:t xml:space="preserve">Fee for the service requested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en-US"/>
        </w:rPr>
        <w:t>free of charge</w:t>
      </w:r>
      <w:r>
        <w:rPr>
          <w:rFonts w:ascii="Times New Roman" w:hAnsi="Times New Roman"/>
          <w:sz w:val="24"/>
          <w:szCs w:val="24"/>
        </w:rPr>
        <w:t>.</w:t>
      </w:r>
    </w:p>
    <w:p w:rsidR="00A008E0" w:rsidRDefault="00A008E0" w:rsidP="004D66C2">
      <w:pPr>
        <w:jc w:val="both"/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008E0" w:rsidRPr="003474F0" w:rsidRDefault="00A008E0" w:rsidP="0029409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Sample form to be completed for providing the administrative service</w:t>
      </w:r>
      <w:r>
        <w:rPr>
          <w:rFonts w:ascii="Times New Roman" w:hAnsi="Times New Roman"/>
          <w:sz w:val="24"/>
          <w:szCs w:val="24"/>
        </w:rPr>
        <w:t>:</w:t>
      </w:r>
    </w:p>
    <w:p w:rsidR="00A008E0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816" w:type="dxa"/>
        <w:tblCellMar>
          <w:left w:w="0" w:type="dxa"/>
          <w:right w:w="0" w:type="dxa"/>
        </w:tblCellMar>
        <w:tblLook w:val="0000"/>
      </w:tblPr>
      <w:tblGrid>
        <w:gridCol w:w="4245"/>
        <w:gridCol w:w="2654"/>
        <w:gridCol w:w="1267"/>
        <w:gridCol w:w="1650"/>
      </w:tblGrid>
      <w:tr w:rsidR="00A008E0" w:rsidTr="00414414">
        <w:tc>
          <w:tcPr>
            <w:tcW w:w="4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АДРЕСНА КАРТА НА ЧУЖДЕНЕЦ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REGISTRATION CARD OF A FOREIGNER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Гражданство: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Citizenship</w:t>
            </w:r>
            <w:r>
              <w:t>:</w:t>
            </w:r>
          </w:p>
        </w:tc>
        <w:tc>
          <w:tcPr>
            <w:tcW w:w="2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ЛНЧ: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Personal number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ЕГН: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Citizen number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Пол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МЖ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Sex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MF</w:t>
            </w:r>
          </w:p>
        </w:tc>
      </w:tr>
      <w:tr w:rsidR="00A008E0" w:rsidTr="00414414">
        <w:tc>
          <w:tcPr>
            <w:tcW w:w="9816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  <w:jc w:val="center"/>
            </w:pPr>
            <w:r>
              <w:t>________________________________________________________________________________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  <w:jc w:val="center"/>
            </w:pPr>
            <w:r>
              <w:t>имена по реда на изписване в документа за самоличност - на латиница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Names - in the order in which they appear on the identity document (in Latin characters)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  <w:jc w:val="center"/>
            </w:pPr>
            <w:r>
              <w:t>_______________________________________________________________________________</w:t>
            </w:r>
          </w:p>
          <w:p w:rsidR="00A008E0" w:rsidRDefault="00A008E0" w:rsidP="002D342E">
            <w:pPr>
              <w:pStyle w:val="NormalWeb"/>
              <w:spacing w:before="0" w:beforeAutospacing="0" w:after="0" w:afterAutospacing="0"/>
              <w:jc w:val="center"/>
            </w:pPr>
            <w:r>
              <w:t>имена на кирилица - попълва се служебно</w:t>
            </w:r>
            <w:r>
              <w:rPr>
                <w:rStyle w:val="apple-converted-space"/>
              </w:rPr>
              <w:t> </w:t>
            </w:r>
            <w:r>
              <w:rPr>
                <w:rStyle w:val="apple-converted-space"/>
                <w:lang w:val="en-US"/>
              </w:rPr>
              <w:t xml:space="preserve">/ </w:t>
            </w:r>
            <w:r>
              <w:rPr>
                <w:lang w:val="en-US"/>
              </w:rPr>
              <w:t>Names inscribed in the Cyrillic alphabet - completed by the civil officer</w:t>
            </w:r>
          </w:p>
        </w:tc>
      </w:tr>
      <w:tr w:rsidR="00A008E0" w:rsidTr="00414414">
        <w:tc>
          <w:tcPr>
            <w:tcW w:w="4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Роден (а)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Date and place of birth</w:t>
            </w:r>
            <w:r>
              <w:t>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 w:rsidRPr="00E848AF">
              <w:t>_________________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дд/мм/гг</w:t>
            </w:r>
            <w:r>
              <w:rPr>
                <w:rStyle w:val="apple-converted-space"/>
              </w:rPr>
              <w:t> </w:t>
            </w:r>
            <w:r>
              <w:rPr>
                <w:lang w:val="en-US"/>
              </w:rPr>
              <w:t>dd</w:t>
            </w:r>
            <w:r>
              <w:t>/</w:t>
            </w:r>
            <w:r>
              <w:rPr>
                <w:lang w:val="en-US"/>
              </w:rPr>
              <w:t>mm</w:t>
            </w:r>
            <w:r>
              <w:t>/</w:t>
            </w:r>
            <w:r>
              <w:rPr>
                <w:lang w:val="en-US"/>
              </w:rPr>
              <w:t>yy</w:t>
            </w:r>
            <w:r>
              <w:t>/</w:t>
            </w:r>
          </w:p>
        </w:tc>
        <w:tc>
          <w:tcPr>
            <w:tcW w:w="2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______________________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държава</w:t>
            </w:r>
            <w:r>
              <w:rPr>
                <w:rStyle w:val="apple-converted-space"/>
              </w:rPr>
              <w:t> </w:t>
            </w:r>
            <w:r>
              <w:rPr>
                <w:rStyle w:val="apple-converted-space"/>
                <w:lang w:val="en-US"/>
              </w:rPr>
              <w:t xml:space="preserve">/ </w:t>
            </w:r>
            <w:r>
              <w:rPr>
                <w:lang w:val="en-US"/>
              </w:rPr>
              <w:t>country</w:t>
            </w:r>
          </w:p>
        </w:tc>
      </w:tr>
      <w:tr w:rsidR="00A008E0" w:rsidTr="00414414">
        <w:tc>
          <w:tcPr>
            <w:tcW w:w="816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Документ за самоличност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Identity</w:t>
            </w:r>
            <w:r>
              <w:rPr>
                <w:rStyle w:val="apple-converted-space"/>
              </w:rPr>
              <w:t> </w:t>
            </w:r>
            <w:r>
              <w:rPr>
                <w:lang w:val="en-US"/>
              </w:rPr>
              <w:t>document</w:t>
            </w:r>
            <w:r>
              <w:t>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  <w:jc w:val="right"/>
            </w:pPr>
            <w:r>
              <w:t>серия, номер, държава/</w:t>
            </w:r>
            <w:r>
              <w:rPr>
                <w:lang w:val="en-US"/>
              </w:rPr>
              <w:t>series</w:t>
            </w:r>
            <w:r>
              <w:t>,</w:t>
            </w:r>
            <w:r>
              <w:rPr>
                <w:rStyle w:val="apple-converted-space"/>
              </w:rPr>
              <w:t> </w:t>
            </w:r>
            <w:r>
              <w:rPr>
                <w:lang w:val="en-US"/>
              </w:rPr>
              <w:t>number</w:t>
            </w:r>
            <w:r>
              <w:t>,</w:t>
            </w:r>
            <w:r>
              <w:rPr>
                <w:rStyle w:val="apple-converted-space"/>
              </w:rPr>
              <w:t> </w:t>
            </w:r>
            <w:r>
              <w:rPr>
                <w:lang w:val="en-US"/>
              </w:rPr>
              <w:t>country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Издаден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Date of issue: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Валиден до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Date of expiry</w:t>
            </w:r>
          </w:p>
        </w:tc>
      </w:tr>
      <w:tr w:rsidR="00A008E0" w:rsidTr="00414414">
        <w:tc>
          <w:tcPr>
            <w:tcW w:w="981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Цел на пребиваване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Purpose of stay:</w:t>
            </w:r>
          </w:p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Адрес: Област: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Address: Region:</w:t>
            </w:r>
          </w:p>
        </w:tc>
        <w:tc>
          <w:tcPr>
            <w:tcW w:w="2917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Служебна информация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Official information</w:t>
            </w:r>
          </w:p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Община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Municipality: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Гр./село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City/Village: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Ж.к.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Housing estate: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Бул./ул.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Blvd./Street</w:t>
            </w:r>
            <w:r>
              <w:rPr>
                <w:rStyle w:val="apple-converted-space"/>
                <w:lang w:val="en-US"/>
              </w:rPr>
              <w:t> </w:t>
            </w:r>
            <w:r>
              <w:t>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Блок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Block of flats:</w:t>
            </w:r>
            <w:r>
              <w:rPr>
                <w:rStyle w:val="apple-converted-space"/>
                <w:lang w:val="en-US"/>
              </w:rPr>
              <w:t> </w:t>
            </w:r>
            <w:r>
              <w:t>№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Вх. Ет. Ап.</w:t>
            </w:r>
          </w:p>
          <w:p w:rsidR="00A008E0" w:rsidRDefault="00A008E0" w:rsidP="002D342E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Entrance: Floor: Apt: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 xml:space="preserve">Подпис на чужденеца: 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Foreigner's signature: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Pr="002D342E" w:rsidRDefault="00A008E0" w:rsidP="00414414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t xml:space="preserve">Домакин </w:t>
            </w:r>
            <w:r>
              <w:rPr>
                <w:lang w:val="en-US"/>
              </w:rPr>
              <w:t xml:space="preserve">/ Landlord 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(имена)</w:t>
            </w:r>
            <w:r>
              <w:rPr>
                <w:lang w:val="en-US"/>
              </w:rPr>
              <w:t xml:space="preserve"> (names)</w:t>
            </w:r>
            <w:r>
              <w:t>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Pr="002D342E" w:rsidRDefault="00A008E0" w:rsidP="00414414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t>М Ж ЕГН/ЛНЧ</w:t>
            </w:r>
            <w:r>
              <w:rPr>
                <w:lang w:val="en-US"/>
              </w:rPr>
              <w:t xml:space="preserve"> M/F/Personal/Citizen Number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>Подпис на домакина</w:t>
            </w:r>
            <w:r w:rsidRPr="00E848AF">
              <w:rPr>
                <w:lang w:val="ru-RU"/>
              </w:rPr>
              <w:t xml:space="preserve"> / </w:t>
            </w:r>
            <w:r>
              <w:rPr>
                <w:lang w:val="en-US"/>
              </w:rPr>
              <w:t>Landlord</w:t>
            </w:r>
            <w:r w:rsidRPr="00E848AF">
              <w:rPr>
                <w:lang w:val="ru-RU"/>
              </w:rPr>
              <w:t>’</w:t>
            </w:r>
            <w:r>
              <w:rPr>
                <w:lang w:val="en-US"/>
              </w:rPr>
              <w:t>ssignature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 xml:space="preserve">Хотел / </w:t>
            </w:r>
            <w:r>
              <w:rPr>
                <w:lang w:val="en-US"/>
              </w:rPr>
              <w:t>Hotel</w:t>
            </w:r>
          </w:p>
          <w:p w:rsidR="00A008E0" w:rsidRPr="00E848AF" w:rsidRDefault="00A008E0" w:rsidP="00553242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>МЯСТО за ПОДСЛОН</w:t>
            </w:r>
            <w:r w:rsidRPr="00E848AF">
              <w:rPr>
                <w:lang w:val="ru-RU"/>
              </w:rPr>
              <w:t xml:space="preserve"> / </w:t>
            </w:r>
            <w:r>
              <w:rPr>
                <w:lang w:val="en-US"/>
              </w:rPr>
              <w:t>Accommodation</w:t>
            </w:r>
          </w:p>
          <w:p w:rsidR="00A008E0" w:rsidRPr="002D342E" w:rsidRDefault="00A008E0" w:rsidP="00553242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/ </w:t>
            </w:r>
            <w:r>
              <w:t>наименование</w:t>
            </w:r>
            <w:r>
              <w:rPr>
                <w:lang w:val="en-US"/>
              </w:rPr>
              <w:t xml:space="preserve"> / name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008E0" w:rsidRDefault="00A008E0" w:rsidP="00414414"/>
        </w:tc>
      </w:tr>
      <w:tr w:rsidR="00A008E0" w:rsidTr="00414414">
        <w:tc>
          <w:tcPr>
            <w:tcW w:w="68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Подпис на регистратора: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en-US"/>
              </w:rPr>
              <w:t>Receptionist</w:t>
            </w:r>
            <w:r w:rsidRPr="00E848AF">
              <w:rPr>
                <w:lang w:val="ru-RU"/>
              </w:rPr>
              <w:t>’</w:t>
            </w:r>
            <w:r>
              <w:rPr>
                <w:lang w:val="en-US"/>
              </w:rPr>
              <w:t>ssignature</w:t>
            </w:r>
            <w:r w:rsidRPr="00E848AF">
              <w:rPr>
                <w:lang w:val="ru-RU"/>
              </w:rPr>
              <w:t>:</w:t>
            </w:r>
          </w:p>
        </w:tc>
        <w:tc>
          <w:tcPr>
            <w:tcW w:w="2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>Регистриран в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en-US"/>
              </w:rPr>
              <w:t>Registeredin</w:t>
            </w:r>
            <w:r w:rsidRPr="00E848AF">
              <w:rPr>
                <w:lang w:val="ru-RU"/>
              </w:rPr>
              <w:t>: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>Дата на регистрация</w:t>
            </w:r>
          </w:p>
          <w:p w:rsidR="00A008E0" w:rsidRPr="002D342E" w:rsidRDefault="00A008E0" w:rsidP="00414414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Date of registration:</w:t>
            </w:r>
          </w:p>
        </w:tc>
      </w:tr>
    </w:tbl>
    <w:p w:rsidR="00A008E0" w:rsidRPr="00C976A1" w:rsidRDefault="00A008E0" w:rsidP="00A757A0">
      <w:pPr>
        <w:rPr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9714"/>
      </w:tblGrid>
      <w:tr w:rsidR="00A008E0" w:rsidTr="00414414">
        <w:tc>
          <w:tcPr>
            <w:tcW w:w="9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ATTENTION!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rPr>
                <w:lang w:val="en-US"/>
              </w:rPr>
              <w:t>Under</w:t>
            </w:r>
            <w:r>
              <w:t>thelegislation of the</w:t>
            </w:r>
            <w:smartTag w:uri="urn:schemas-microsoft-com:office:smarttags" w:element="country-region">
              <w:r>
                <w:t xml:space="preserve">Republic of </w:t>
              </w:r>
              <w:smartTag w:uri="urn:schemas-microsoft-com:office:smarttags" w:element="country-region">
                <w:r>
                  <w:t>Bulgaria</w:t>
                </w:r>
              </w:smartTag>
            </w:smartTag>
            <w:r>
              <w:t xml:space="preserve">, </w:t>
            </w:r>
            <w:r>
              <w:rPr>
                <w:lang w:val="en-US"/>
              </w:rPr>
              <w:t>within 5 days of arrival</w:t>
            </w:r>
            <w:r>
              <w:t>inthecountry</w:t>
            </w:r>
            <w:r>
              <w:rPr>
                <w:lang w:val="en-US"/>
              </w:rPr>
              <w:t xml:space="preserve"> and in any change to your address you are obliged to declare your address of residence in front of the relevant offices for administrative control of foreigners</w:t>
            </w:r>
            <w:r>
              <w:t>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Theaddressregistrationcanbedoneby</w:t>
            </w:r>
            <w:r>
              <w:rPr>
                <w:lang w:val="en-US"/>
              </w:rPr>
              <w:t>a physical or legal person providing you with accommodation</w:t>
            </w:r>
            <w:r>
              <w:t>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t>Pleasekeeptheregistrationcarduntilleavingthe Republic of Bulgaria.</w:t>
            </w:r>
          </w:p>
          <w:p w:rsidR="00A008E0" w:rsidRPr="00B51E67" w:rsidRDefault="00A008E0" w:rsidP="00414414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ACHTUNG!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LautGesetzgebungderRepublikBulgariensindSieverpflichtetnachEinreiseinsLandundbeijedemAdressewechsel, sichinnerhalbvon 5 tages im Auslanderamt (beiderzustandigenPolizeistation) anIhremjeweiligenAufenthaltsortanzumelden.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IhreAnmeldungdarfeinenaturlicheoderjuristischePersonausfuhren, dieIhnenUnterkunftzurVerfugunggestellthat.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de-DE"/>
              </w:rPr>
            </w:pPr>
            <w:r>
              <w:t>Bitte, bewahrenSiedieAnmeldungskarteauf, bisSieausderRepublikBulgarienausreisen.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de-DE"/>
              </w:rPr>
            </w:pP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ATTENTION!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ConformementauxloisdelaRepubliquedeBulgarie, vousкtesoblige (dansledelaide 5 joursapresvotreentreedanslepaysetaussiapreschaquechangementd'adresse) dedeclarervotreadressedansleservicedepolice.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Lacartededeclarationpeutкtredeposeetantparvous-mкmequeparcelui (personnemoraleouphysique) quivousheberge.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fr-FR"/>
              </w:rPr>
            </w:pPr>
            <w:r>
              <w:t>Gardezcettecartejusqu'аlafindevotresejourenBulgarie.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fr-FR"/>
              </w:rPr>
            </w:pP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ВНИМАНИЕ!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СогласнозаконодательствуРеспубликиБолгарии при въезде в страну, а также и при всякомизмененииадресса в срок до 5 днейвыобязуетесьписьменнодекларировать адрес, по которому будете пребывать, передслужбойадминистративногоконтроля над иностранцами по местамихпребывания.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Адресная регистрация можетбытьосуществленафизическим или юридическимлицом, обеспечивающим Вас жилищнойплощадью.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  <w:r>
              <w:t>Сохраняйтеадресныйкартой до окончательноговыезда из РеспубликиБолгарии.</w:t>
            </w:r>
          </w:p>
          <w:p w:rsidR="00A008E0" w:rsidRPr="00E848AF" w:rsidRDefault="00A008E0" w:rsidP="00414414">
            <w:pPr>
              <w:pStyle w:val="NormalWeb"/>
              <w:spacing w:before="0" w:beforeAutospacing="0" w:after="0" w:afterAutospacing="0"/>
              <w:rPr>
                <w:lang w:val="ru-RU"/>
              </w:rPr>
            </w:pP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ВНИМАНИЕ!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Съгласно законодателството на Република България Вие сте длъжен след влизане в страната, както и при всяка промяна на адреса в срок до 5 дни да декларирате писмено адреса, на който пребивавате, пред officesforadministrativecontrol of foreigners  по местопребиваване.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Адресната регистрация може да бъде извършена от физическо или юридическо лице, предоставило Ви подслон.</w:t>
            </w:r>
          </w:p>
          <w:p w:rsidR="00A008E0" w:rsidRDefault="00A008E0" w:rsidP="00414414">
            <w:pPr>
              <w:pStyle w:val="NormalWeb"/>
              <w:spacing w:before="0" w:beforeAutospacing="0" w:after="0" w:afterAutospacing="0"/>
            </w:pPr>
            <w:r>
              <w:t>Пазете адресната карта до напускане на Република България.</w:t>
            </w:r>
          </w:p>
        </w:tc>
      </w:tr>
    </w:tbl>
    <w:p w:rsidR="00A008E0" w:rsidRPr="00E848AF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008E0" w:rsidRPr="00E848AF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008E0" w:rsidRPr="00E848AF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008E0" w:rsidRPr="00E848AF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008E0" w:rsidRPr="00E848AF" w:rsidRDefault="00A008E0" w:rsidP="002A771A">
      <w:pPr>
        <w:pStyle w:val="PlainText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A008E0" w:rsidRPr="00E848AF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7"/>
  </w:num>
  <w:num w:numId="3">
    <w:abstractNumId w:val="25"/>
  </w:num>
  <w:num w:numId="4">
    <w:abstractNumId w:val="7"/>
  </w:num>
  <w:num w:numId="5">
    <w:abstractNumId w:val="38"/>
  </w:num>
  <w:num w:numId="6">
    <w:abstractNumId w:val="28"/>
  </w:num>
  <w:num w:numId="7">
    <w:abstractNumId w:val="41"/>
  </w:num>
  <w:num w:numId="8">
    <w:abstractNumId w:val="36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5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2"/>
  </w:num>
  <w:num w:numId="34">
    <w:abstractNumId w:val="22"/>
  </w:num>
  <w:num w:numId="35">
    <w:abstractNumId w:val="4"/>
  </w:num>
  <w:num w:numId="36">
    <w:abstractNumId w:val="20"/>
  </w:num>
  <w:num w:numId="37">
    <w:abstractNumId w:val="34"/>
  </w:num>
  <w:num w:numId="38">
    <w:abstractNumId w:val="6"/>
  </w:num>
  <w:num w:numId="39">
    <w:abstractNumId w:val="39"/>
  </w:num>
  <w:num w:numId="40">
    <w:abstractNumId w:val="11"/>
  </w:num>
  <w:num w:numId="41">
    <w:abstractNumId w:val="40"/>
  </w:num>
  <w:num w:numId="42">
    <w:abstractNumId w:val="9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DA6"/>
    <w:rsid w:val="00034409"/>
    <w:rsid w:val="0004735C"/>
    <w:rsid w:val="000B5698"/>
    <w:rsid w:val="000D0FCE"/>
    <w:rsid w:val="000E11EA"/>
    <w:rsid w:val="000F7CB8"/>
    <w:rsid w:val="0018175D"/>
    <w:rsid w:val="0018255E"/>
    <w:rsid w:val="00184D03"/>
    <w:rsid w:val="00185B88"/>
    <w:rsid w:val="001F21A9"/>
    <w:rsid w:val="001F24C0"/>
    <w:rsid w:val="00211C1B"/>
    <w:rsid w:val="00212B59"/>
    <w:rsid w:val="0024160C"/>
    <w:rsid w:val="00244275"/>
    <w:rsid w:val="00263D1B"/>
    <w:rsid w:val="002856CA"/>
    <w:rsid w:val="00294093"/>
    <w:rsid w:val="002A2E49"/>
    <w:rsid w:val="002A67B8"/>
    <w:rsid w:val="002A771A"/>
    <w:rsid w:val="002D342E"/>
    <w:rsid w:val="002E0F0D"/>
    <w:rsid w:val="002E35E8"/>
    <w:rsid w:val="00300CD4"/>
    <w:rsid w:val="003474F0"/>
    <w:rsid w:val="003E1DC2"/>
    <w:rsid w:val="003F46E7"/>
    <w:rsid w:val="00414414"/>
    <w:rsid w:val="0041710F"/>
    <w:rsid w:val="00421BFC"/>
    <w:rsid w:val="0046392E"/>
    <w:rsid w:val="00475155"/>
    <w:rsid w:val="004D4D22"/>
    <w:rsid w:val="004D66C2"/>
    <w:rsid w:val="0050400C"/>
    <w:rsid w:val="00553242"/>
    <w:rsid w:val="00556EAB"/>
    <w:rsid w:val="00561D82"/>
    <w:rsid w:val="005A5273"/>
    <w:rsid w:val="00611E6B"/>
    <w:rsid w:val="00620120"/>
    <w:rsid w:val="0063036B"/>
    <w:rsid w:val="00640E97"/>
    <w:rsid w:val="00665CE4"/>
    <w:rsid w:val="006D3D87"/>
    <w:rsid w:val="006F426A"/>
    <w:rsid w:val="00701CC7"/>
    <w:rsid w:val="00730E74"/>
    <w:rsid w:val="00750EB6"/>
    <w:rsid w:val="007719CB"/>
    <w:rsid w:val="007A7DF0"/>
    <w:rsid w:val="007C7851"/>
    <w:rsid w:val="008172AF"/>
    <w:rsid w:val="008414C3"/>
    <w:rsid w:val="008E60C4"/>
    <w:rsid w:val="009202F5"/>
    <w:rsid w:val="00924824"/>
    <w:rsid w:val="0094633B"/>
    <w:rsid w:val="00976192"/>
    <w:rsid w:val="0098697C"/>
    <w:rsid w:val="009C3C05"/>
    <w:rsid w:val="009D366E"/>
    <w:rsid w:val="009D4DA6"/>
    <w:rsid w:val="00A008E0"/>
    <w:rsid w:val="00A172A4"/>
    <w:rsid w:val="00A757A0"/>
    <w:rsid w:val="00AE10B4"/>
    <w:rsid w:val="00B07906"/>
    <w:rsid w:val="00B3236E"/>
    <w:rsid w:val="00B51E67"/>
    <w:rsid w:val="00B77C75"/>
    <w:rsid w:val="00C72E99"/>
    <w:rsid w:val="00C801F5"/>
    <w:rsid w:val="00C976A1"/>
    <w:rsid w:val="00CA093C"/>
    <w:rsid w:val="00D043F5"/>
    <w:rsid w:val="00D158E5"/>
    <w:rsid w:val="00D26393"/>
    <w:rsid w:val="00DB11BF"/>
    <w:rsid w:val="00DC3F20"/>
    <w:rsid w:val="00E24D04"/>
    <w:rsid w:val="00E33D8D"/>
    <w:rsid w:val="00E569B7"/>
    <w:rsid w:val="00E848AF"/>
    <w:rsid w:val="00E862C6"/>
    <w:rsid w:val="00F26F1B"/>
    <w:rsid w:val="00F83508"/>
    <w:rsid w:val="00FA630F"/>
    <w:rsid w:val="00FD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/>
      <w:lang w:val="bg-BG" w:eastAsia="bg-BG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/>
      <w:sz w:val="20"/>
      <w:szCs w:val="20"/>
      <w:lang w:eastAsia="bg-BG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D366E"/>
    <w:rPr>
      <w:rFonts w:ascii="Courier New" w:hAnsi="Courier New" w:cs="Times New Roman"/>
      <w:sz w:val="20"/>
      <w:lang w:eastAsia="en-US"/>
    </w:rPr>
  </w:style>
  <w:style w:type="character" w:styleId="Hyperlink">
    <w:name w:val="Hyperlink"/>
    <w:basedOn w:val="DefaultParagraphFont"/>
    <w:uiPriority w:val="99"/>
    <w:rsid w:val="00FD2FB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75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uiPriority w:val="99"/>
    <w:rsid w:val="00A757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2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2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2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2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92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92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2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92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2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92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92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92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3</Pages>
  <Words>868</Words>
  <Characters>4949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6</cp:revision>
  <dcterms:created xsi:type="dcterms:W3CDTF">2018-08-31T13:01:00Z</dcterms:created>
  <dcterms:modified xsi:type="dcterms:W3CDTF">2018-09-13T12:35:00Z</dcterms:modified>
</cp:coreProperties>
</file>